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3BD3" w:rsidRDefault="00323BD3" w:rsidP="00323BD3">
      <w:pPr>
        <w:pStyle w:val="Heading1"/>
        <w:rPr>
          <w:color w:val="FFFFFF"/>
          <w:sz w:val="60"/>
          <w:szCs w:val="60"/>
        </w:rPr>
      </w:pPr>
      <w:bookmarkStart w:id="0" w:name="_GoBack"/>
      <w:bookmarkEnd w:id="0"/>
      <w:r>
        <w:rPr>
          <w:noProof/>
          <w:color w:val="FFFFFF"/>
          <w:sz w:val="60"/>
          <w:szCs w:val="60"/>
          <w:lang w:eastAsia="en-AU"/>
        </w:rPr>
        <w:drawing>
          <wp:anchor distT="0" distB="0" distL="114300" distR="114300" simplePos="0" relativeHeight="251658240" behindDoc="0" locked="0" layoutInCell="1" allowOverlap="1">
            <wp:simplePos x="0" y="0"/>
            <wp:positionH relativeFrom="column">
              <wp:posOffset>4705350</wp:posOffset>
            </wp:positionH>
            <wp:positionV relativeFrom="paragraph">
              <wp:posOffset>-39370</wp:posOffset>
            </wp:positionV>
            <wp:extent cx="1042670" cy="1024255"/>
            <wp:effectExtent l="0" t="0" r="508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2670" cy="1024255"/>
                    </a:xfrm>
                    <a:prstGeom prst="rect">
                      <a:avLst/>
                    </a:prstGeom>
                    <a:noFill/>
                  </pic:spPr>
                </pic:pic>
              </a:graphicData>
            </a:graphic>
          </wp:anchor>
        </w:drawing>
      </w:r>
      <w:r w:rsidRPr="00BD6DB9">
        <w:rPr>
          <w:color w:val="FFFFFF"/>
          <w:sz w:val="60"/>
          <w:szCs w:val="60"/>
        </w:rPr>
        <w:t xml:space="preserve">Registration for </w:t>
      </w:r>
    </w:p>
    <w:p w:rsidR="00323BD3" w:rsidRPr="00BD6DB9" w:rsidRDefault="00323BD3" w:rsidP="00323BD3">
      <w:pPr>
        <w:pStyle w:val="Heading1"/>
        <w:rPr>
          <w:color w:val="FFFFFF"/>
          <w:sz w:val="60"/>
          <w:szCs w:val="60"/>
        </w:rPr>
      </w:pPr>
      <w:r w:rsidRPr="00BD6DB9">
        <w:rPr>
          <w:color w:val="FFFFFF"/>
          <w:sz w:val="60"/>
          <w:szCs w:val="60"/>
        </w:rPr>
        <w:t>Online Health</w:t>
      </w:r>
      <w:r>
        <w:rPr>
          <w:color w:val="FFFFFF"/>
          <w:sz w:val="60"/>
          <w:szCs w:val="60"/>
        </w:rPr>
        <w:t xml:space="preserve"> </w:t>
      </w:r>
      <w:r w:rsidRPr="00BD6DB9">
        <w:rPr>
          <w:color w:val="FFFFFF"/>
          <w:sz w:val="60"/>
          <w:szCs w:val="60"/>
        </w:rPr>
        <w:t xml:space="preserve"> </w:t>
      </w:r>
    </w:p>
    <w:p w:rsidR="0000702F" w:rsidRPr="00323BD3" w:rsidRDefault="00323BD3" w:rsidP="00323BD3">
      <w:pPr>
        <w:pStyle w:val="Heading1"/>
        <w:rPr>
          <w:color w:val="FFFFFF"/>
          <w:sz w:val="60"/>
          <w:szCs w:val="60"/>
        </w:rPr>
      </w:pPr>
      <w:r>
        <w:rPr>
          <w:color w:val="FFFFFF"/>
          <w:sz w:val="60"/>
          <w:szCs w:val="60"/>
        </w:rPr>
        <w:t>Support Chat</w:t>
      </w:r>
    </w:p>
    <w:p w:rsidR="000D51C8" w:rsidRPr="00BB472B" w:rsidRDefault="00323BD3" w:rsidP="00323BD3">
      <w:pPr>
        <w:pStyle w:val="SUB-TITLETEXT"/>
        <w:spacing w:line="360" w:lineRule="auto"/>
        <w:jc w:val="right"/>
        <w:rPr>
          <w:color w:val="FFFFFF"/>
        </w:rPr>
        <w:sectPr w:rsidR="000D51C8" w:rsidRPr="00BB472B" w:rsidSect="00E61BF7">
          <w:headerReference w:type="even" r:id="rId7"/>
          <w:headerReference w:type="default" r:id="rId8"/>
          <w:footerReference w:type="default" r:id="rId9"/>
          <w:headerReference w:type="first" r:id="rId10"/>
          <w:footerReference w:type="first" r:id="rId11"/>
          <w:pgSz w:w="11900" w:h="16820"/>
          <w:pgMar w:top="482" w:right="1440" w:bottom="1440" w:left="1440" w:header="0" w:footer="709" w:gutter="0"/>
          <w:cols w:space="708"/>
          <w:titlePg/>
          <w:docGrid w:linePitch="360"/>
        </w:sectPr>
      </w:pPr>
      <w:r>
        <w:rPr>
          <w:color w:val="FFFFFF"/>
        </w:rPr>
        <w:t>Adolescent Group</w:t>
      </w:r>
    </w:p>
    <w:p w:rsidR="0000702F" w:rsidRDefault="0000702F" w:rsidP="000D51C8">
      <w:pPr>
        <w:rPr>
          <w:b/>
          <w:bCs/>
          <w:color w:val="4A4E4B"/>
        </w:rPr>
        <w:sectPr w:rsidR="0000702F" w:rsidSect="004344AB">
          <w:type w:val="continuous"/>
          <w:pgSz w:w="11900" w:h="16820"/>
          <w:pgMar w:top="334" w:right="821" w:bottom="1440" w:left="1440" w:header="334" w:footer="708" w:gutter="0"/>
          <w:cols w:num="2" w:space="232"/>
          <w:docGrid w:linePitch="360"/>
        </w:sectPr>
      </w:pPr>
    </w:p>
    <w:p w:rsidR="00742B6A" w:rsidRDefault="00742B6A" w:rsidP="0000702F">
      <w:pPr>
        <w:spacing w:after="120"/>
        <w:rPr>
          <w:b/>
          <w:bCs/>
          <w:color w:val="4A4E4B"/>
        </w:rPr>
      </w:pPr>
    </w:p>
    <w:p w:rsidR="006B6FAA" w:rsidRDefault="006B6FAA" w:rsidP="006B6FAA">
      <w:pPr>
        <w:spacing w:after="120"/>
        <w:rPr>
          <w:b/>
          <w:bCs/>
          <w:color w:val="4A4E4B"/>
        </w:rPr>
        <w:sectPr w:rsidR="006B6FAA" w:rsidSect="00E61BF7">
          <w:type w:val="continuous"/>
          <w:pgSz w:w="11900" w:h="16820"/>
          <w:pgMar w:top="567" w:right="539" w:bottom="1440" w:left="1440" w:header="335" w:footer="709" w:gutter="0"/>
          <w:cols w:num="2" w:space="567"/>
          <w:docGrid w:linePitch="360"/>
        </w:sectPr>
      </w:pPr>
    </w:p>
    <w:p w:rsidR="00323BD3" w:rsidRDefault="00323BD3" w:rsidP="00323BD3">
      <w:pPr>
        <w:spacing w:after="120"/>
        <w:rPr>
          <w:b/>
          <w:bCs/>
          <w:color w:val="4A4E4B"/>
        </w:rPr>
      </w:pPr>
      <w:r>
        <w:rPr>
          <w:b/>
          <w:bCs/>
          <w:color w:val="4A4E4B"/>
        </w:rPr>
        <w:t>What does the Online Chat Involve?</w:t>
      </w:r>
    </w:p>
    <w:p w:rsidR="00323BD3" w:rsidRPr="007A030B" w:rsidRDefault="00323BD3" w:rsidP="00323BD3">
      <w:pPr>
        <w:rPr>
          <w:rStyle w:val="Emphasis"/>
          <w:i w:val="0"/>
        </w:rPr>
      </w:pPr>
      <w:r w:rsidRPr="007A030B">
        <w:rPr>
          <w:rStyle w:val="Emphasis"/>
          <w:i w:val="0"/>
        </w:rPr>
        <w:t xml:space="preserve">The </w:t>
      </w:r>
      <w:r>
        <w:rPr>
          <w:rStyle w:val="Emphasis"/>
          <w:i w:val="0"/>
        </w:rPr>
        <w:t xml:space="preserve">Women’s and Children’s Hospital </w:t>
      </w:r>
      <w:r w:rsidRPr="007A030B">
        <w:rPr>
          <w:rStyle w:val="Emphasis"/>
          <w:i w:val="0"/>
        </w:rPr>
        <w:t>Comfort Ability</w:t>
      </w:r>
      <w:r>
        <w:rPr>
          <w:rStyle w:val="Emphasis"/>
          <w:i w:val="0"/>
        </w:rPr>
        <w:t xml:space="preserve"> Program</w:t>
      </w:r>
      <w:r w:rsidRPr="007A030B">
        <w:rPr>
          <w:rStyle w:val="Emphasis"/>
          <w:i w:val="0"/>
        </w:rPr>
        <w:t xml:space="preserve"> </w:t>
      </w:r>
      <w:r>
        <w:rPr>
          <w:rStyle w:val="Emphasis"/>
          <w:i w:val="0"/>
        </w:rPr>
        <w:t>facilitates</w:t>
      </w:r>
      <w:r w:rsidRPr="007A030B">
        <w:rPr>
          <w:rStyle w:val="Emphasis"/>
          <w:i w:val="0"/>
        </w:rPr>
        <w:t xml:space="preserve"> regular online </w:t>
      </w:r>
      <w:r w:rsidR="005E48C0">
        <w:rPr>
          <w:rStyle w:val="Emphasis"/>
          <w:i w:val="0"/>
        </w:rPr>
        <w:t xml:space="preserve">‘text </w:t>
      </w:r>
      <w:r w:rsidRPr="007A030B">
        <w:rPr>
          <w:rStyle w:val="Emphasis"/>
          <w:i w:val="0"/>
        </w:rPr>
        <w:t>chats</w:t>
      </w:r>
      <w:r w:rsidR="005E48C0">
        <w:rPr>
          <w:rStyle w:val="Emphasis"/>
          <w:i w:val="0"/>
        </w:rPr>
        <w:t>’</w:t>
      </w:r>
      <w:r w:rsidRPr="007A030B">
        <w:rPr>
          <w:rStyle w:val="Emphasis"/>
          <w:i w:val="0"/>
        </w:rPr>
        <w:t xml:space="preserve"> for children and adolescents with chronic pain as well as parents. The</w:t>
      </w:r>
      <w:r w:rsidR="005E48C0">
        <w:rPr>
          <w:rStyle w:val="Emphasis"/>
          <w:i w:val="0"/>
        </w:rPr>
        <w:t xml:space="preserve">y are hosted </w:t>
      </w:r>
      <w:r w:rsidR="00357C0F">
        <w:rPr>
          <w:rStyle w:val="Emphasis"/>
          <w:i w:val="0"/>
        </w:rPr>
        <w:t>f</w:t>
      </w:r>
      <w:r w:rsidR="005E48C0">
        <w:rPr>
          <w:rStyle w:val="Emphasis"/>
          <w:i w:val="0"/>
        </w:rPr>
        <w:t>or an hour at a pre-determined time and</w:t>
      </w:r>
      <w:r w:rsidRPr="007A030B">
        <w:rPr>
          <w:rStyle w:val="Emphasis"/>
          <w:i w:val="0"/>
        </w:rPr>
        <w:t xml:space="preserve"> are a safe place for individuals who share a co</w:t>
      </w:r>
      <w:r w:rsidR="005E48C0">
        <w:rPr>
          <w:rStyle w:val="Emphasis"/>
          <w:i w:val="0"/>
        </w:rPr>
        <w:t>mmon condition to ask questions. They are also a space to highlight</w:t>
      </w:r>
      <w:r w:rsidRPr="007A030B">
        <w:rPr>
          <w:rStyle w:val="Emphasis"/>
          <w:i w:val="0"/>
        </w:rPr>
        <w:t xml:space="preserve"> concerns and offer support. The health professionals who moderate the chats </w:t>
      </w:r>
      <w:r>
        <w:rPr>
          <w:rStyle w:val="Emphasis"/>
          <w:i w:val="0"/>
        </w:rPr>
        <w:t>will facilitate the discussion though will not provide</w:t>
      </w:r>
      <w:r w:rsidRPr="007A030B">
        <w:rPr>
          <w:rStyle w:val="Emphasis"/>
          <w:i w:val="0"/>
        </w:rPr>
        <w:t xml:space="preserve"> specific</w:t>
      </w:r>
      <w:r>
        <w:rPr>
          <w:rStyle w:val="Emphasis"/>
          <w:i w:val="0"/>
        </w:rPr>
        <w:t xml:space="preserve"> or individual</w:t>
      </w:r>
      <w:r w:rsidRPr="007A030B">
        <w:rPr>
          <w:rStyle w:val="Emphasis"/>
          <w:i w:val="0"/>
        </w:rPr>
        <w:t xml:space="preserve"> medical or psychological advice</w:t>
      </w:r>
      <w:r>
        <w:rPr>
          <w:rStyle w:val="Emphasis"/>
          <w:i w:val="0"/>
        </w:rPr>
        <w:t>. Their role is</w:t>
      </w:r>
      <w:r w:rsidRPr="007A030B">
        <w:rPr>
          <w:rStyle w:val="Emphasis"/>
          <w:i w:val="0"/>
        </w:rPr>
        <w:t xml:space="preserve"> </w:t>
      </w:r>
      <w:r>
        <w:rPr>
          <w:rStyle w:val="Emphasis"/>
          <w:i w:val="0"/>
        </w:rPr>
        <w:t>to provide</w:t>
      </w:r>
      <w:r w:rsidRPr="007A030B">
        <w:rPr>
          <w:rStyle w:val="Emphasis"/>
          <w:i w:val="0"/>
        </w:rPr>
        <w:t xml:space="preserve"> general information and</w:t>
      </w:r>
      <w:r>
        <w:rPr>
          <w:rStyle w:val="Emphasis"/>
          <w:i w:val="0"/>
        </w:rPr>
        <w:t xml:space="preserve"> helpful</w:t>
      </w:r>
      <w:r w:rsidRPr="007A030B">
        <w:rPr>
          <w:rStyle w:val="Emphasis"/>
          <w:i w:val="0"/>
        </w:rPr>
        <w:t xml:space="preserve"> resources.</w:t>
      </w:r>
      <w:r>
        <w:rPr>
          <w:rStyle w:val="Emphasis"/>
          <w:i w:val="0"/>
        </w:rPr>
        <w:t xml:space="preserve"> A young person who has previously been involved with our service may also be in the chat as a ‘peer mentor’ </w:t>
      </w:r>
      <w:r>
        <w:rPr>
          <w:rFonts w:cs="Arial"/>
          <w:bCs/>
        </w:rPr>
        <w:t>to share their experiences of managing pain better.</w:t>
      </w:r>
    </w:p>
    <w:p w:rsidR="00323BD3" w:rsidRDefault="00323BD3" w:rsidP="00323BD3">
      <w:pPr>
        <w:spacing w:after="120"/>
        <w:rPr>
          <w:b/>
          <w:bCs/>
          <w:color w:val="4A4E4B"/>
        </w:rPr>
      </w:pPr>
    </w:p>
    <w:p w:rsidR="00323BD3" w:rsidRPr="00A66221" w:rsidRDefault="00323BD3" w:rsidP="00323BD3">
      <w:pPr>
        <w:rPr>
          <w:rStyle w:val="Emphasis"/>
          <w:iCs w:val="0"/>
        </w:rPr>
      </w:pPr>
      <w:r w:rsidRPr="007F53C4">
        <w:rPr>
          <w:i/>
        </w:rPr>
        <w:t xml:space="preserve">Please note, this registration form is to be used to sign up for the online chat for </w:t>
      </w:r>
      <w:r>
        <w:rPr>
          <w:i/>
        </w:rPr>
        <w:t>ADOLESCENTS</w:t>
      </w:r>
      <w:r w:rsidRPr="007F53C4">
        <w:rPr>
          <w:i/>
        </w:rPr>
        <w:t xml:space="preserve">. If you would like to sign up for the </w:t>
      </w:r>
      <w:r>
        <w:rPr>
          <w:i/>
        </w:rPr>
        <w:t>parent</w:t>
      </w:r>
      <w:r w:rsidRPr="007F53C4">
        <w:rPr>
          <w:i/>
        </w:rPr>
        <w:t xml:space="preserve"> group chat, please co</w:t>
      </w:r>
      <w:r>
        <w:rPr>
          <w:i/>
        </w:rPr>
        <w:t>mplete the Parent Group R</w:t>
      </w:r>
      <w:r w:rsidRPr="007F53C4">
        <w:rPr>
          <w:i/>
        </w:rPr>
        <w:t>egistration</w:t>
      </w:r>
      <w:r>
        <w:rPr>
          <w:i/>
        </w:rPr>
        <w:t xml:space="preserve"> F</w:t>
      </w:r>
      <w:r w:rsidRPr="007F53C4">
        <w:rPr>
          <w:i/>
        </w:rPr>
        <w:t>orm.</w:t>
      </w:r>
    </w:p>
    <w:p w:rsidR="00323BD3" w:rsidRDefault="00323BD3" w:rsidP="00323BD3">
      <w:pPr>
        <w:spacing w:after="120"/>
        <w:rPr>
          <w:b/>
          <w:bCs/>
          <w:color w:val="4A4E4B"/>
        </w:rPr>
      </w:pPr>
    </w:p>
    <w:p w:rsidR="00323BD3" w:rsidRDefault="00323BD3" w:rsidP="00323BD3">
      <w:pPr>
        <w:spacing w:after="120"/>
        <w:rPr>
          <w:b/>
          <w:bCs/>
          <w:color w:val="4A4E4B"/>
        </w:rPr>
      </w:pPr>
      <w:r>
        <w:rPr>
          <w:b/>
          <w:bCs/>
          <w:color w:val="4A4E4B"/>
        </w:rPr>
        <w:t>About Chat Moderators</w:t>
      </w:r>
    </w:p>
    <w:p w:rsidR="00323BD3" w:rsidRDefault="00323BD3" w:rsidP="00323BD3">
      <w:pPr>
        <w:rPr>
          <w:rStyle w:val="Emphasis"/>
          <w:i w:val="0"/>
        </w:rPr>
      </w:pPr>
      <w:r w:rsidRPr="007A030B">
        <w:rPr>
          <w:rStyle w:val="Emphasis"/>
          <w:i w:val="0"/>
        </w:rPr>
        <w:t>Moderators who provide health information are professionals at The Women’s and Children’s Hospital and are identified during chats with a professional title, i.e. Psychologist. Please note that any chat participant who is not identified in this way should not be considered as a health professional. All chat participants must only submit information that is true and accurate and provide valid sources for any medical or health information. Advertising is prohibited on all of our chats.</w:t>
      </w:r>
    </w:p>
    <w:p w:rsidR="00323BD3" w:rsidRDefault="00323BD3" w:rsidP="00323BD3">
      <w:pPr>
        <w:rPr>
          <w:rStyle w:val="Emphasis"/>
          <w:i w:val="0"/>
        </w:rPr>
      </w:pPr>
    </w:p>
    <w:p w:rsidR="00323BD3" w:rsidRPr="000C74C0" w:rsidRDefault="00323BD3" w:rsidP="00323BD3">
      <w:pPr>
        <w:rPr>
          <w:rStyle w:val="Emphasis"/>
          <w:b/>
          <w:i w:val="0"/>
        </w:rPr>
      </w:pPr>
      <w:r>
        <w:rPr>
          <w:b/>
          <w:bCs/>
          <w:color w:val="4A4E4B"/>
        </w:rPr>
        <w:t>How to Sign Up for the Online Chat</w:t>
      </w:r>
      <w:r w:rsidRPr="000C74C0">
        <w:rPr>
          <w:rStyle w:val="Emphasis"/>
          <w:b/>
          <w:i w:val="0"/>
        </w:rPr>
        <w:t xml:space="preserve"> </w:t>
      </w:r>
      <w:r>
        <w:rPr>
          <w:rStyle w:val="Emphasis"/>
          <w:b/>
          <w:i w:val="0"/>
        </w:rPr>
        <w:br/>
      </w:r>
    </w:p>
    <w:p w:rsidR="00323BD3" w:rsidRDefault="00323BD3" w:rsidP="00323BD3">
      <w:pPr>
        <w:rPr>
          <w:rStyle w:val="Emphasis"/>
          <w:i w:val="0"/>
        </w:rPr>
      </w:pPr>
      <w:r w:rsidRPr="007A030B">
        <w:rPr>
          <w:rStyle w:val="Emphasis"/>
          <w:i w:val="0"/>
        </w:rPr>
        <w:t>If you’re interested in participating in an upcoming chat, please complete this form</w:t>
      </w:r>
      <w:r>
        <w:rPr>
          <w:rStyle w:val="Emphasis"/>
          <w:i w:val="0"/>
        </w:rPr>
        <w:t xml:space="preserve"> and return via email</w:t>
      </w:r>
      <w:r w:rsidRPr="007A030B">
        <w:rPr>
          <w:rStyle w:val="Emphasis"/>
          <w:i w:val="0"/>
        </w:rPr>
        <w:t>. On the form, we ask you for some personal information. We t</w:t>
      </w:r>
      <w:r>
        <w:rPr>
          <w:rStyle w:val="Emphasis"/>
          <w:i w:val="0"/>
        </w:rPr>
        <w:t>ake your privacy very seriously and</w:t>
      </w:r>
      <w:r w:rsidRPr="007A030B">
        <w:rPr>
          <w:rStyle w:val="Emphasis"/>
          <w:i w:val="0"/>
        </w:rPr>
        <w:t xml:space="preserve"> </w:t>
      </w:r>
      <w:r>
        <w:rPr>
          <w:rStyle w:val="Emphasis"/>
          <w:i w:val="0"/>
        </w:rPr>
        <w:t>only use</w:t>
      </w:r>
      <w:r w:rsidRPr="007A030B">
        <w:rPr>
          <w:rStyle w:val="Emphasis"/>
          <w:i w:val="0"/>
        </w:rPr>
        <w:t xml:space="preserve"> this information to find out if</w:t>
      </w:r>
      <w:r>
        <w:rPr>
          <w:rStyle w:val="Emphasis"/>
          <w:i w:val="0"/>
        </w:rPr>
        <w:t xml:space="preserve"> you are eligible for the chats and to contact you or your parent if needed.</w:t>
      </w:r>
      <w:r w:rsidRPr="007A030B">
        <w:rPr>
          <w:rStyle w:val="Emphasis"/>
          <w:i w:val="0"/>
        </w:rPr>
        <w:t xml:space="preserve">  </w:t>
      </w:r>
    </w:p>
    <w:p w:rsidR="00323BD3" w:rsidRDefault="00323BD3" w:rsidP="00323BD3">
      <w:pPr>
        <w:rPr>
          <w:rStyle w:val="Emphasis"/>
          <w:i w:val="0"/>
        </w:rPr>
      </w:pPr>
    </w:p>
    <w:p w:rsidR="00323BD3" w:rsidRDefault="00323BD3" w:rsidP="00323BD3">
      <w:pPr>
        <w:rPr>
          <w:rStyle w:val="Emphasis"/>
          <w:i w:val="0"/>
        </w:rPr>
      </w:pPr>
      <w:r>
        <w:rPr>
          <w:rStyle w:val="Emphasis"/>
          <w:i w:val="0"/>
        </w:rPr>
        <w:t xml:space="preserve">In order to participate in the online chat you </w:t>
      </w:r>
      <w:r w:rsidRPr="00357E45">
        <w:rPr>
          <w:rStyle w:val="Emphasis"/>
          <w:b/>
          <w:i w:val="0"/>
        </w:rPr>
        <w:t>must also read and agree to the online chat rules.</w:t>
      </w:r>
      <w:r>
        <w:rPr>
          <w:rStyle w:val="Emphasis"/>
          <w:i w:val="0"/>
        </w:rPr>
        <w:t xml:space="preserve"> Please contact the Chronic Pain Service if you have not received this form.</w:t>
      </w:r>
    </w:p>
    <w:p w:rsidR="00323BD3" w:rsidRPr="007A030B" w:rsidRDefault="00323BD3" w:rsidP="00323BD3">
      <w:pPr>
        <w:rPr>
          <w:rStyle w:val="Emphasis"/>
          <w:i w:val="0"/>
        </w:rPr>
      </w:pPr>
    </w:p>
    <w:p w:rsidR="00323BD3" w:rsidRDefault="00323BD3" w:rsidP="00323BD3">
      <w:pPr>
        <w:rPr>
          <w:rStyle w:val="Emphasis"/>
          <w:b/>
          <w:i w:val="0"/>
        </w:rPr>
      </w:pPr>
      <w:r w:rsidRPr="007A030B">
        <w:rPr>
          <w:rStyle w:val="Emphasis"/>
          <w:i w:val="0"/>
        </w:rPr>
        <w:t>If you have any questions or concerns regarding the online chat, please contact our team via email (</w:t>
      </w:r>
      <w:hyperlink r:id="rId12" w:history="1">
        <w:r w:rsidRPr="007A030B">
          <w:rPr>
            <w:rStyle w:val="Emphasis"/>
            <w:i w:val="0"/>
            <w:u w:val="single"/>
          </w:rPr>
          <w:t>Health.PaediatricChronicPainService@sa.gov.au</w:t>
        </w:r>
      </w:hyperlink>
      <w:r w:rsidRPr="007A030B">
        <w:rPr>
          <w:rStyle w:val="Emphasis"/>
          <w:i w:val="0"/>
        </w:rPr>
        <w:t xml:space="preserve">) or calling </w:t>
      </w:r>
      <w:r w:rsidRPr="007A030B">
        <w:rPr>
          <w:rStyle w:val="Emphasis"/>
          <w:b/>
          <w:i w:val="0"/>
        </w:rPr>
        <w:t>0481 900 577.</w:t>
      </w:r>
    </w:p>
    <w:p w:rsidR="00323BD3" w:rsidRDefault="00323BD3" w:rsidP="00323BD3">
      <w:pPr>
        <w:rPr>
          <w:rStyle w:val="Emphasis"/>
          <w:i w:val="0"/>
        </w:rPr>
      </w:pPr>
    </w:p>
    <w:p w:rsidR="000D51C8" w:rsidRPr="0000702F" w:rsidRDefault="000D51C8" w:rsidP="0000702F">
      <w:pPr>
        <w:pStyle w:val="Heading1"/>
        <w:spacing w:after="120"/>
        <w:rPr>
          <w:color w:val="4A4E4B"/>
        </w:rPr>
        <w:sectPr w:rsidR="000D51C8" w:rsidRPr="0000702F" w:rsidSect="006B6FAA">
          <w:type w:val="continuous"/>
          <w:pgSz w:w="11900" w:h="16820"/>
          <w:pgMar w:top="567" w:right="539" w:bottom="1440" w:left="1440" w:header="335" w:footer="709" w:gutter="0"/>
          <w:cols w:space="567"/>
          <w:docGrid w:linePitch="360"/>
        </w:sectPr>
      </w:pPr>
    </w:p>
    <w:p w:rsidR="0090735A" w:rsidRPr="0090735A" w:rsidRDefault="0090735A" w:rsidP="0090735A">
      <w:pPr>
        <w:rPr>
          <w:color w:val="000000" w:themeColor="text1"/>
        </w:rPr>
      </w:pPr>
      <w:r w:rsidRPr="0090735A">
        <w:rPr>
          <w:color w:val="000000" w:themeColor="text1"/>
        </w:rPr>
        <w:t>To register for the online chat please provide your details below and ensure your contact details are correct.</w:t>
      </w:r>
      <w:r w:rsidRPr="0090735A">
        <w:rPr>
          <w:b/>
          <w:color w:val="000000" w:themeColor="text1"/>
        </w:rPr>
        <w:t xml:space="preserve"> </w:t>
      </w:r>
      <w:r w:rsidRPr="0090735A">
        <w:rPr>
          <w:color w:val="000000" w:themeColor="text1"/>
        </w:rPr>
        <w:t xml:space="preserve">The link to login to the chat will be sent via email to both you and your parent and we will call you both prior to the chat to confirm your registration. Please do not use your full name when joining the chat, instead we ask that you use a nickname or first name only. </w:t>
      </w:r>
    </w:p>
    <w:p w:rsidR="00E61BF7" w:rsidRDefault="00E61BF7">
      <w:pPr>
        <w:rPr>
          <w:color w:val="4A4E4B"/>
          <w:sz w:val="64"/>
          <w:szCs w:val="64"/>
        </w:rPr>
      </w:pPr>
      <w:r>
        <w:rPr>
          <w:color w:val="4A4E4B"/>
        </w:rPr>
        <w:br w:type="page"/>
      </w:r>
    </w:p>
    <w:p w:rsidR="000D51C8" w:rsidRDefault="000D51C8" w:rsidP="0000702F">
      <w:pPr>
        <w:pStyle w:val="Heading1"/>
        <w:spacing w:after="120"/>
        <w:rPr>
          <w:color w:val="4A4E4B"/>
        </w:rPr>
      </w:pPr>
    </w:p>
    <w:p w:rsidR="00323BD3" w:rsidRDefault="00323BD3" w:rsidP="0000702F">
      <w:pPr>
        <w:pStyle w:val="Heading1"/>
        <w:spacing w:after="120"/>
        <w:rPr>
          <w:color w:val="4A4E4B"/>
        </w:rPr>
      </w:pPr>
    </w:p>
    <w:p w:rsidR="00323BD3" w:rsidRDefault="00323BD3" w:rsidP="0000702F">
      <w:pPr>
        <w:pStyle w:val="Heading1"/>
        <w:spacing w:after="120"/>
        <w:rPr>
          <w:color w:val="4A4E4B"/>
        </w:rPr>
      </w:pPr>
    </w:p>
    <w:p w:rsidR="00323BD3" w:rsidRDefault="00323BD3" w:rsidP="00323BD3">
      <w:pPr>
        <w:rPr>
          <w:b/>
          <w:color w:val="000000" w:themeColor="text1"/>
        </w:rPr>
      </w:pPr>
    </w:p>
    <w:p w:rsidR="00323BD3" w:rsidRPr="000C74C0" w:rsidRDefault="00323BD3" w:rsidP="00323BD3">
      <w:r>
        <w:rPr>
          <w:b/>
          <w:bCs/>
          <w:color w:val="4A4E4B"/>
        </w:rPr>
        <w:t>Full Name (Child):</w:t>
      </w:r>
      <w:r w:rsidRPr="000C74C0">
        <w:rPr>
          <w:color w:val="000000" w:themeColor="text1"/>
        </w:rPr>
        <w:t xml:space="preserve"> </w:t>
      </w:r>
      <w:sdt>
        <w:sdtPr>
          <w:rPr>
            <w:color w:val="000000" w:themeColor="text1"/>
          </w:rPr>
          <w:id w:val="1781536317"/>
          <w:placeholder>
            <w:docPart w:val="51B7EF28F46A469EB1F74A330A42657C"/>
          </w:placeholder>
          <w:showingPlcHdr/>
        </w:sdtPr>
        <w:sdtEndPr>
          <w:rPr>
            <w:color w:val="0070C0"/>
          </w:rPr>
        </w:sdtEndPr>
        <w:sdtContent>
          <w:r w:rsidRPr="000C74C0">
            <w:rPr>
              <w:rStyle w:val="PlaceholderText"/>
              <w:color w:val="000000" w:themeColor="text1"/>
              <w:bdr w:val="single" w:sz="4" w:space="0" w:color="auto"/>
            </w:rPr>
            <w:t>Click or tap here to enter text.</w:t>
          </w:r>
        </w:sdtContent>
      </w:sdt>
    </w:p>
    <w:p w:rsidR="00323BD3" w:rsidRDefault="00323BD3" w:rsidP="00323BD3">
      <w:pPr>
        <w:rPr>
          <w:color w:val="000000" w:themeColor="text1"/>
        </w:rPr>
      </w:pPr>
    </w:p>
    <w:p w:rsidR="00323BD3" w:rsidRPr="000C74C0" w:rsidRDefault="00323BD3" w:rsidP="00323BD3">
      <w:pPr>
        <w:rPr>
          <w:color w:val="000000" w:themeColor="text1"/>
        </w:rPr>
      </w:pPr>
      <w:r>
        <w:rPr>
          <w:b/>
          <w:bCs/>
          <w:color w:val="4A4E4B"/>
        </w:rPr>
        <w:t xml:space="preserve">The name or nickname which you will use when joining the chat room: </w:t>
      </w:r>
      <w:sdt>
        <w:sdtPr>
          <w:rPr>
            <w:color w:val="000000" w:themeColor="text1"/>
          </w:rPr>
          <w:id w:val="-1658222738"/>
          <w:placeholder>
            <w:docPart w:val="7513495F264F4863A72482191BA49127"/>
          </w:placeholder>
          <w:showingPlcHdr/>
        </w:sdtPr>
        <w:sdtEndPr/>
        <w:sdtContent>
          <w:r w:rsidRPr="000C74C0">
            <w:rPr>
              <w:rStyle w:val="PlaceholderText"/>
              <w:color w:val="000000" w:themeColor="text1"/>
              <w:bdr w:val="single" w:sz="4" w:space="0" w:color="auto"/>
            </w:rPr>
            <w:t>Click or tap here to enter text.</w:t>
          </w:r>
        </w:sdtContent>
      </w:sdt>
    </w:p>
    <w:p w:rsidR="00323BD3" w:rsidRDefault="00323BD3" w:rsidP="00323BD3">
      <w:pPr>
        <w:rPr>
          <w:b/>
          <w:color w:val="000000" w:themeColor="text1"/>
        </w:rPr>
      </w:pPr>
    </w:p>
    <w:p w:rsidR="00323BD3" w:rsidRPr="000C74C0" w:rsidRDefault="00323BD3" w:rsidP="00323BD3">
      <w:pPr>
        <w:rPr>
          <w:color w:val="000000" w:themeColor="text1"/>
        </w:rPr>
      </w:pPr>
      <w:r>
        <w:rPr>
          <w:b/>
          <w:bCs/>
          <w:color w:val="4A4E4B"/>
        </w:rPr>
        <w:t xml:space="preserve">Email: </w:t>
      </w:r>
      <w:sdt>
        <w:sdtPr>
          <w:rPr>
            <w:color w:val="000000" w:themeColor="text1"/>
          </w:rPr>
          <w:id w:val="1540554896"/>
          <w:placeholder>
            <w:docPart w:val="51B7EF28F46A469EB1F74A330A42657C"/>
          </w:placeholder>
          <w:showingPlcHdr/>
        </w:sdtPr>
        <w:sdtEndPr/>
        <w:sdtContent>
          <w:r w:rsidR="00DC1426" w:rsidRPr="000C74C0">
            <w:rPr>
              <w:rStyle w:val="PlaceholderText"/>
              <w:color w:val="000000" w:themeColor="text1"/>
              <w:bdr w:val="single" w:sz="4" w:space="0" w:color="auto"/>
            </w:rPr>
            <w:t>Click or tap here to enter text.</w:t>
          </w:r>
        </w:sdtContent>
      </w:sdt>
    </w:p>
    <w:p w:rsidR="00323BD3" w:rsidRDefault="00323BD3" w:rsidP="00323BD3">
      <w:pPr>
        <w:rPr>
          <w:b/>
          <w:color w:val="000000" w:themeColor="text1"/>
        </w:rPr>
      </w:pPr>
    </w:p>
    <w:p w:rsidR="00323BD3" w:rsidRPr="000C74C0" w:rsidRDefault="00323BD3" w:rsidP="00323BD3">
      <w:pPr>
        <w:rPr>
          <w:color w:val="000000" w:themeColor="text1"/>
        </w:rPr>
      </w:pPr>
      <w:r>
        <w:rPr>
          <w:b/>
          <w:bCs/>
          <w:color w:val="4A4E4B"/>
        </w:rPr>
        <w:t xml:space="preserve">Phone Number: </w:t>
      </w:r>
      <w:sdt>
        <w:sdtPr>
          <w:rPr>
            <w:color w:val="000000" w:themeColor="text1"/>
          </w:rPr>
          <w:id w:val="-691915573"/>
          <w:placeholder>
            <w:docPart w:val="51B7EF28F46A469EB1F74A330A42657C"/>
          </w:placeholder>
          <w:showingPlcHdr/>
        </w:sdtPr>
        <w:sdtEndPr/>
        <w:sdtContent>
          <w:r w:rsidR="00DC1426" w:rsidRPr="000C74C0">
            <w:rPr>
              <w:rStyle w:val="PlaceholderText"/>
              <w:color w:val="000000" w:themeColor="text1"/>
              <w:bdr w:val="single" w:sz="4" w:space="0" w:color="auto"/>
            </w:rPr>
            <w:t>Click or tap here to enter text.</w:t>
          </w:r>
        </w:sdtContent>
      </w:sdt>
    </w:p>
    <w:p w:rsidR="00323BD3" w:rsidRDefault="00323BD3" w:rsidP="00323BD3">
      <w:pPr>
        <w:rPr>
          <w:b/>
          <w:color w:val="000000" w:themeColor="text1"/>
        </w:rPr>
      </w:pPr>
    </w:p>
    <w:p w:rsidR="00323BD3" w:rsidRDefault="00323BD3" w:rsidP="00323BD3">
      <w:pPr>
        <w:rPr>
          <w:b/>
          <w:bCs/>
          <w:color w:val="4A4E4B"/>
        </w:rPr>
      </w:pPr>
      <w:r>
        <w:rPr>
          <w:b/>
          <w:bCs/>
          <w:color w:val="4A4E4B"/>
        </w:rPr>
        <w:t xml:space="preserve">Address: </w:t>
      </w:r>
      <w:sdt>
        <w:sdtPr>
          <w:rPr>
            <w:b/>
            <w:bCs/>
            <w:color w:val="4A4E4B"/>
          </w:rPr>
          <w:id w:val="-640807998"/>
          <w:placeholder>
            <w:docPart w:val="FC6078E99D76492686587EEDFAB3CB8D"/>
          </w:placeholder>
          <w:showingPlcHdr/>
        </w:sdtPr>
        <w:sdtEndPr/>
        <w:sdtContent>
          <w:r w:rsidRPr="00C411B2">
            <w:rPr>
              <w:rStyle w:val="PlaceholderText"/>
              <w:rFonts w:eastAsia="Calibri"/>
              <w:color w:val="auto"/>
              <w:bdr w:val="single" w:sz="4" w:space="0" w:color="auto"/>
            </w:rPr>
            <w:t>Click or tap here to enter text.</w:t>
          </w:r>
        </w:sdtContent>
      </w:sdt>
    </w:p>
    <w:p w:rsidR="00323BD3" w:rsidRPr="000C74C0" w:rsidRDefault="00323BD3" w:rsidP="00323BD3">
      <w:pPr>
        <w:rPr>
          <w:color w:val="000000" w:themeColor="text1"/>
        </w:rPr>
      </w:pPr>
      <w:r>
        <w:rPr>
          <w:b/>
          <w:bCs/>
          <w:color w:val="4A4E4B"/>
        </w:rPr>
        <w:br/>
        <w:t>Age:</w:t>
      </w:r>
      <w:r w:rsidRPr="000C74C0">
        <w:rPr>
          <w:color w:val="000000" w:themeColor="text1"/>
        </w:rPr>
        <w:t xml:space="preserve"> </w:t>
      </w:r>
      <w:sdt>
        <w:sdtPr>
          <w:rPr>
            <w:color w:val="000000" w:themeColor="text1"/>
          </w:rPr>
          <w:id w:val="-135490256"/>
          <w:placeholder>
            <w:docPart w:val="607F2E1F727D40898C33D6DFF97A5062"/>
          </w:placeholder>
          <w:showingPlcHdr/>
        </w:sdtPr>
        <w:sdtEndPr/>
        <w:sdtContent>
          <w:r w:rsidRPr="000C74C0">
            <w:rPr>
              <w:rStyle w:val="PlaceholderText"/>
              <w:color w:val="000000" w:themeColor="text1"/>
              <w:bdr w:val="single" w:sz="4" w:space="0" w:color="auto"/>
            </w:rPr>
            <w:t>Click or tap here to enter text.</w:t>
          </w:r>
        </w:sdtContent>
      </w:sdt>
    </w:p>
    <w:p w:rsidR="00323BD3" w:rsidRDefault="00323BD3" w:rsidP="00323BD3">
      <w:pPr>
        <w:rPr>
          <w:b/>
          <w:color w:val="000000" w:themeColor="text1"/>
        </w:rPr>
      </w:pPr>
    </w:p>
    <w:p w:rsidR="00323BD3" w:rsidRPr="000C74C0" w:rsidRDefault="00323BD3" w:rsidP="00323BD3">
      <w:pPr>
        <w:rPr>
          <w:color w:val="000000" w:themeColor="text1"/>
        </w:rPr>
      </w:pPr>
      <w:r>
        <w:rPr>
          <w:b/>
          <w:bCs/>
          <w:color w:val="4A4E4B"/>
        </w:rPr>
        <w:t>Year Level of School:</w:t>
      </w:r>
      <w:r w:rsidRPr="000C74C0">
        <w:rPr>
          <w:color w:val="000000" w:themeColor="text1"/>
        </w:rPr>
        <w:t xml:space="preserve"> </w:t>
      </w:r>
      <w:sdt>
        <w:sdtPr>
          <w:rPr>
            <w:color w:val="000000" w:themeColor="text1"/>
          </w:rPr>
          <w:id w:val="240075213"/>
          <w:placeholder>
            <w:docPart w:val="6FC32B634C4E42AE9D13309A5BC21626"/>
          </w:placeholder>
          <w:showingPlcHdr/>
        </w:sdtPr>
        <w:sdtEndPr/>
        <w:sdtContent>
          <w:r w:rsidRPr="000C74C0">
            <w:rPr>
              <w:rStyle w:val="PlaceholderText"/>
              <w:color w:val="000000" w:themeColor="text1"/>
              <w:bdr w:val="single" w:sz="4" w:space="0" w:color="auto"/>
            </w:rPr>
            <w:t>Click or tap here to enter text.</w:t>
          </w:r>
        </w:sdtContent>
      </w:sdt>
    </w:p>
    <w:p w:rsidR="00323BD3" w:rsidRDefault="00323BD3" w:rsidP="00323BD3">
      <w:pPr>
        <w:rPr>
          <w:b/>
          <w:color w:val="000000" w:themeColor="text1"/>
        </w:rPr>
      </w:pPr>
    </w:p>
    <w:p w:rsidR="00323BD3" w:rsidRPr="000C74C0" w:rsidRDefault="00323BD3" w:rsidP="00323BD3">
      <w:pPr>
        <w:rPr>
          <w:color w:val="000000" w:themeColor="text1"/>
        </w:rPr>
      </w:pPr>
      <w:r>
        <w:rPr>
          <w:b/>
          <w:bCs/>
          <w:color w:val="4A4E4B"/>
        </w:rPr>
        <w:t>Primary Pain Problem:</w:t>
      </w:r>
      <w:r w:rsidRPr="000C74C0">
        <w:rPr>
          <w:color w:val="000000" w:themeColor="text1"/>
        </w:rPr>
        <w:t xml:space="preserve"> </w:t>
      </w:r>
      <w:sdt>
        <w:sdtPr>
          <w:rPr>
            <w:color w:val="000000" w:themeColor="text1"/>
          </w:rPr>
          <w:id w:val="-2115508510"/>
          <w:placeholder>
            <w:docPart w:val="4753992DCAD84239BF8B42D276F83678"/>
          </w:placeholder>
          <w:showingPlcHdr/>
        </w:sdtPr>
        <w:sdtEndPr/>
        <w:sdtContent>
          <w:r w:rsidRPr="000C74C0">
            <w:rPr>
              <w:rStyle w:val="PlaceholderText"/>
              <w:color w:val="000000" w:themeColor="text1"/>
              <w:bdr w:val="single" w:sz="4" w:space="0" w:color="auto"/>
            </w:rPr>
            <w:t>Click or tap here to enter text.</w:t>
          </w:r>
        </w:sdtContent>
      </w:sdt>
    </w:p>
    <w:p w:rsidR="00323BD3" w:rsidRPr="000C74C0" w:rsidRDefault="00323BD3" w:rsidP="00323BD3">
      <w:pPr>
        <w:rPr>
          <w:color w:val="000000" w:themeColor="text1"/>
        </w:rPr>
      </w:pPr>
    </w:p>
    <w:p w:rsidR="00323BD3" w:rsidRPr="000C74C0" w:rsidRDefault="00323BD3" w:rsidP="00323BD3">
      <w:pPr>
        <w:rPr>
          <w:color w:val="000000" w:themeColor="text1"/>
        </w:rPr>
      </w:pPr>
      <w:r>
        <w:rPr>
          <w:b/>
          <w:bCs/>
          <w:color w:val="4A4E4B"/>
        </w:rPr>
        <w:t>Select a session date/time for the online chat:</w:t>
      </w:r>
      <w:r w:rsidRPr="000C74C0">
        <w:rPr>
          <w:b/>
          <w:color w:val="000000" w:themeColor="text1"/>
        </w:rPr>
        <w:t xml:space="preserve"> </w:t>
      </w:r>
      <w:sdt>
        <w:sdtPr>
          <w:rPr>
            <w:b/>
            <w:color w:val="000000" w:themeColor="text1"/>
          </w:rPr>
          <w:id w:val="1440572531"/>
          <w:placeholder>
            <w:docPart w:val="D29FFA5A49334A69BECFDE01ECEDEC1C"/>
          </w:placeholder>
          <w:showingPlcHdr/>
          <w:dropDownList>
            <w:listItem w:value="Tuesday 20/04/2021"/>
            <w:listItem w:displayText="Tuesday 24/08/2021" w:value="Tuesday 24/08/2021"/>
            <w:listItem w:displayText="Tuesday 23/11/2021" w:value="Tuesday 23/11/2021"/>
          </w:dropDownList>
        </w:sdtPr>
        <w:sdtEndPr/>
        <w:sdtContent>
          <w:r w:rsidR="00E9076F" w:rsidRPr="00E9076F">
            <w:rPr>
              <w:rStyle w:val="PlaceholderText"/>
              <w:rFonts w:eastAsia="Calibri"/>
              <w:bdr w:val="single" w:sz="4" w:space="0" w:color="auto"/>
            </w:rPr>
            <w:t>Choose an item.</w:t>
          </w:r>
        </w:sdtContent>
      </w:sdt>
    </w:p>
    <w:p w:rsidR="00323BD3" w:rsidRDefault="00323BD3" w:rsidP="00323BD3">
      <w:pPr>
        <w:rPr>
          <w:b/>
          <w:color w:val="000000" w:themeColor="text1"/>
        </w:rPr>
      </w:pPr>
    </w:p>
    <w:p w:rsidR="00323BD3" w:rsidRPr="000C74C0" w:rsidRDefault="00323BD3" w:rsidP="00323BD3">
      <w:pPr>
        <w:rPr>
          <w:color w:val="000000" w:themeColor="text1"/>
        </w:rPr>
      </w:pPr>
      <w:r>
        <w:rPr>
          <w:b/>
          <w:bCs/>
          <w:color w:val="4A4E4B"/>
        </w:rPr>
        <w:t xml:space="preserve">Have you attended a Comfort Ability Program: </w:t>
      </w:r>
      <w:sdt>
        <w:sdtPr>
          <w:rPr>
            <w:color w:val="000000" w:themeColor="text1"/>
          </w:rPr>
          <w:id w:val="-923252837"/>
          <w:placeholder>
            <w:docPart w:val="A35ED83C8CC94654B9F63AFA39E27043"/>
          </w:placeholder>
          <w:showingPlcHdr/>
          <w:dropDownList>
            <w:listItem w:value="Choose an item."/>
            <w:listItem w:displayText="Yes" w:value="Yes"/>
            <w:listItem w:displayText="No" w:value="No"/>
          </w:dropDownList>
        </w:sdtPr>
        <w:sdtEndPr/>
        <w:sdtContent>
          <w:r w:rsidRPr="000C74C0">
            <w:rPr>
              <w:rStyle w:val="PlaceholderText"/>
              <w:color w:val="000000" w:themeColor="text1"/>
              <w:bdr w:val="single" w:sz="4" w:space="0" w:color="auto"/>
            </w:rPr>
            <w:t xml:space="preserve">Choose an </w:t>
          </w:r>
          <w:proofErr w:type="gramStart"/>
          <w:r w:rsidRPr="000C74C0">
            <w:rPr>
              <w:rStyle w:val="PlaceholderText"/>
              <w:color w:val="000000" w:themeColor="text1"/>
              <w:bdr w:val="single" w:sz="4" w:space="0" w:color="auto"/>
            </w:rPr>
            <w:t>item.</w:t>
          </w:r>
          <w:proofErr w:type="gramEnd"/>
        </w:sdtContent>
      </w:sdt>
    </w:p>
    <w:p w:rsidR="00323BD3" w:rsidRDefault="00323BD3" w:rsidP="00323BD3">
      <w:pPr>
        <w:rPr>
          <w:b/>
          <w:color w:val="000000" w:themeColor="text1"/>
        </w:rPr>
      </w:pPr>
    </w:p>
    <w:p w:rsidR="00323BD3" w:rsidRPr="0056360F" w:rsidRDefault="00323BD3" w:rsidP="00323BD3">
      <w:pPr>
        <w:rPr>
          <w:b/>
          <w:color w:val="595959" w:themeColor="text1" w:themeTint="A6"/>
        </w:rPr>
      </w:pPr>
      <w:r w:rsidRPr="0056360F">
        <w:rPr>
          <w:b/>
          <w:color w:val="595959" w:themeColor="text1" w:themeTint="A6"/>
        </w:rPr>
        <w:t xml:space="preserve">Are you a past/present/waiting patient of the </w:t>
      </w:r>
    </w:p>
    <w:p w:rsidR="00323BD3" w:rsidRPr="0056360F" w:rsidRDefault="00323BD3" w:rsidP="00323BD3">
      <w:pPr>
        <w:rPr>
          <w:b/>
          <w:color w:val="595959" w:themeColor="text1" w:themeTint="A6"/>
        </w:rPr>
      </w:pPr>
      <w:r w:rsidRPr="0056360F">
        <w:rPr>
          <w:b/>
          <w:color w:val="595959" w:themeColor="text1" w:themeTint="A6"/>
        </w:rPr>
        <w:t xml:space="preserve">Women’s and Children’s Hospital: </w:t>
      </w:r>
      <w:sdt>
        <w:sdtPr>
          <w:rPr>
            <w:color w:val="000000" w:themeColor="text1"/>
          </w:rPr>
          <w:id w:val="671456165"/>
          <w:placeholder>
            <w:docPart w:val="6033FEEAC49447C8B88299B559F2D98E"/>
          </w:placeholder>
          <w:showingPlcHdr/>
          <w:dropDownList>
            <w:listItem w:value="Choose an item."/>
            <w:listItem w:displayText="Past" w:value="Past"/>
            <w:listItem w:displayText="Present" w:value="Present"/>
            <w:listItem w:displayText="Waiting" w:value="Waiting"/>
            <w:listItem w:displayText="Not a WCH patient" w:value="Not a WCH patient"/>
          </w:dropDownList>
        </w:sdtPr>
        <w:sdtEndPr/>
        <w:sdtContent>
          <w:r w:rsidRPr="000C74C0">
            <w:rPr>
              <w:rStyle w:val="PlaceholderText"/>
              <w:color w:val="000000" w:themeColor="text1"/>
              <w:bdr w:val="single" w:sz="4" w:space="0" w:color="auto"/>
            </w:rPr>
            <w:t>Choose an item.</w:t>
          </w:r>
        </w:sdtContent>
      </w:sdt>
    </w:p>
    <w:p w:rsidR="00323BD3" w:rsidRDefault="00323BD3" w:rsidP="00323BD3">
      <w:pPr>
        <w:rPr>
          <w:b/>
          <w:color w:val="000000" w:themeColor="text1"/>
        </w:rPr>
      </w:pPr>
    </w:p>
    <w:p w:rsidR="00323BD3" w:rsidRPr="000C74C0" w:rsidRDefault="00323BD3" w:rsidP="00323BD3">
      <w:pPr>
        <w:rPr>
          <w:b/>
          <w:color w:val="000000" w:themeColor="text1"/>
        </w:rPr>
      </w:pPr>
      <w:r>
        <w:rPr>
          <w:b/>
          <w:bCs/>
          <w:color w:val="4A4E4B"/>
        </w:rPr>
        <w:t xml:space="preserve">Any questions you would like answered or topics to cover during the chat: </w:t>
      </w:r>
    </w:p>
    <w:sdt>
      <w:sdtPr>
        <w:rPr>
          <w:color w:val="000000" w:themeColor="text1"/>
        </w:rPr>
        <w:id w:val="625745419"/>
        <w:placeholder>
          <w:docPart w:val="EB6B4C8A3FC64018AD3D44F9DCC99433"/>
        </w:placeholder>
        <w:showingPlcHdr/>
        <w:text/>
      </w:sdtPr>
      <w:sdtEndPr/>
      <w:sdtContent>
        <w:p w:rsidR="00323BD3" w:rsidRDefault="00323BD3" w:rsidP="00323BD3">
          <w:pPr>
            <w:rPr>
              <w:color w:val="000000" w:themeColor="text1"/>
            </w:rPr>
          </w:pPr>
          <w:r w:rsidRPr="000C74C0">
            <w:rPr>
              <w:rStyle w:val="PlaceholderText"/>
              <w:color w:val="000000" w:themeColor="text1"/>
            </w:rPr>
            <w:t>Click or tap here to enter text.</w:t>
          </w:r>
        </w:p>
      </w:sdtContent>
    </w:sdt>
    <w:p w:rsidR="00323BD3" w:rsidRDefault="00323BD3" w:rsidP="00323BD3">
      <w:pPr>
        <w:rPr>
          <w:b/>
          <w:bCs/>
          <w:color w:val="4A4E4B"/>
        </w:rPr>
      </w:pPr>
    </w:p>
    <w:p w:rsidR="00323BD3" w:rsidRDefault="00323BD3" w:rsidP="00323BD3">
      <w:pPr>
        <w:rPr>
          <w:b/>
          <w:bCs/>
          <w:color w:val="4A4E4B"/>
        </w:rPr>
      </w:pPr>
    </w:p>
    <w:p w:rsidR="00323BD3" w:rsidRPr="0090735A" w:rsidRDefault="00323BD3" w:rsidP="00323BD3">
      <w:pPr>
        <w:rPr>
          <w:bCs/>
          <w:color w:val="4A4E4B"/>
        </w:rPr>
      </w:pPr>
      <w:r w:rsidRPr="0090735A">
        <w:rPr>
          <w:bCs/>
          <w:color w:val="4A4E4B"/>
        </w:rPr>
        <w:t xml:space="preserve">For all adolescents registering for the online chat we require details of a parent or guardian as an emergency contact. If an adolescent discloses risk of harm we are required to contact a parent/guardian and potentially other appropriate services according to the Women’s and Children’s adherence to Information Sharing Guidelines.  </w:t>
      </w:r>
    </w:p>
    <w:p w:rsidR="00323BD3" w:rsidRDefault="00323BD3" w:rsidP="00323BD3">
      <w:pPr>
        <w:rPr>
          <w:b/>
          <w:bCs/>
          <w:color w:val="4A4E4B"/>
        </w:rPr>
      </w:pPr>
    </w:p>
    <w:p w:rsidR="00323BD3" w:rsidRDefault="00323BD3" w:rsidP="00323BD3">
      <w:pPr>
        <w:rPr>
          <w:color w:val="000000" w:themeColor="text1"/>
          <w:bdr w:val="single" w:sz="4" w:space="0" w:color="auto"/>
        </w:rPr>
      </w:pPr>
      <w:r>
        <w:rPr>
          <w:b/>
          <w:bCs/>
          <w:color w:val="4A4E4B"/>
        </w:rPr>
        <w:t>Parent/ Guardian Full Name:</w:t>
      </w:r>
      <w:r w:rsidRPr="000C74C0">
        <w:rPr>
          <w:b/>
          <w:color w:val="000000" w:themeColor="text1"/>
        </w:rPr>
        <w:t xml:space="preserve"> </w:t>
      </w:r>
      <w:sdt>
        <w:sdtPr>
          <w:rPr>
            <w:color w:val="000000" w:themeColor="text1"/>
            <w:bdr w:val="single" w:sz="4" w:space="0" w:color="auto"/>
          </w:rPr>
          <w:id w:val="-1434044024"/>
          <w:placeholder>
            <w:docPart w:val="516604F945C44D05B1A7FF044D962564"/>
          </w:placeholder>
          <w:showingPlcHdr/>
        </w:sdtPr>
        <w:sdtEndPr/>
        <w:sdtContent>
          <w:r w:rsidRPr="000C74C0">
            <w:rPr>
              <w:rStyle w:val="PlaceholderText"/>
              <w:color w:val="000000" w:themeColor="text1"/>
              <w:bdr w:val="single" w:sz="4" w:space="0" w:color="auto"/>
            </w:rPr>
            <w:t>Click or tap here to enter text.</w:t>
          </w:r>
        </w:sdtContent>
      </w:sdt>
    </w:p>
    <w:p w:rsidR="00323BD3" w:rsidRDefault="00323BD3" w:rsidP="00323BD3">
      <w:pPr>
        <w:rPr>
          <w:color w:val="000000" w:themeColor="text1"/>
          <w:bdr w:val="single" w:sz="4" w:space="0" w:color="auto"/>
        </w:rPr>
      </w:pPr>
    </w:p>
    <w:p w:rsidR="00323BD3" w:rsidRDefault="00323BD3" w:rsidP="00323BD3">
      <w:pPr>
        <w:rPr>
          <w:b/>
          <w:bCs/>
          <w:color w:val="4A4E4B"/>
        </w:rPr>
      </w:pPr>
      <w:r>
        <w:rPr>
          <w:b/>
          <w:bCs/>
          <w:color w:val="4A4E4B"/>
        </w:rPr>
        <w:t xml:space="preserve">Email: </w:t>
      </w:r>
      <w:sdt>
        <w:sdtPr>
          <w:rPr>
            <w:b/>
            <w:bCs/>
            <w:color w:val="4A4E4B"/>
          </w:rPr>
          <w:id w:val="-1838452604"/>
          <w:placeholder>
            <w:docPart w:val="56A04E37EE744C4188D8A1EDA49DB3CD"/>
          </w:placeholder>
          <w:showingPlcHdr/>
        </w:sdtPr>
        <w:sdtEndPr/>
        <w:sdtContent>
          <w:r w:rsidRPr="00357E45">
            <w:rPr>
              <w:rStyle w:val="PlaceholderText"/>
              <w:rFonts w:eastAsia="Calibri"/>
              <w:bdr w:val="single" w:sz="4" w:space="0" w:color="auto"/>
            </w:rPr>
            <w:t>Click or tap here to enter text.</w:t>
          </w:r>
        </w:sdtContent>
      </w:sdt>
    </w:p>
    <w:p w:rsidR="00323BD3" w:rsidRDefault="00323BD3" w:rsidP="00323BD3">
      <w:pPr>
        <w:rPr>
          <w:b/>
          <w:bCs/>
          <w:color w:val="4A4E4B"/>
        </w:rPr>
      </w:pPr>
    </w:p>
    <w:p w:rsidR="00323BD3" w:rsidRPr="00B873EF" w:rsidRDefault="00323BD3" w:rsidP="00323BD3">
      <w:pPr>
        <w:rPr>
          <w:b/>
          <w:bCs/>
          <w:color w:val="4A4E4B"/>
        </w:rPr>
      </w:pPr>
      <w:r>
        <w:rPr>
          <w:b/>
          <w:bCs/>
          <w:color w:val="4A4E4B"/>
        </w:rPr>
        <w:t xml:space="preserve">Phone Number: </w:t>
      </w:r>
      <w:sdt>
        <w:sdtPr>
          <w:rPr>
            <w:b/>
            <w:bCs/>
            <w:color w:val="4A4E4B"/>
          </w:rPr>
          <w:id w:val="-464581835"/>
          <w:placeholder>
            <w:docPart w:val="AA87C7C6AD6D4DC4AC275C6B648DF81D"/>
          </w:placeholder>
          <w:showingPlcHdr/>
        </w:sdtPr>
        <w:sdtEndPr/>
        <w:sdtContent>
          <w:r w:rsidRPr="00357E45">
            <w:rPr>
              <w:rStyle w:val="PlaceholderText"/>
              <w:rFonts w:eastAsia="Calibri"/>
              <w:bdr w:val="single" w:sz="4" w:space="0" w:color="auto"/>
            </w:rPr>
            <w:t>Click or tap here to enter text.</w:t>
          </w:r>
        </w:sdtContent>
      </w:sdt>
    </w:p>
    <w:p w:rsidR="00323BD3" w:rsidRDefault="00323BD3" w:rsidP="00323BD3">
      <w:pPr>
        <w:rPr>
          <w:b/>
          <w:bCs/>
          <w:color w:val="4A4E4B"/>
        </w:rPr>
        <w:sectPr w:rsidR="00323BD3" w:rsidSect="00323BD3">
          <w:type w:val="continuous"/>
          <w:pgSz w:w="11900" w:h="16820"/>
          <w:pgMar w:top="334" w:right="537" w:bottom="1440" w:left="1440" w:header="334" w:footer="708" w:gutter="0"/>
          <w:cols w:space="567"/>
          <w:titlePg/>
          <w:docGrid w:linePitch="360"/>
        </w:sectPr>
      </w:pPr>
    </w:p>
    <w:p w:rsidR="00323BD3" w:rsidRDefault="00323BD3" w:rsidP="00323BD3">
      <w:pPr>
        <w:rPr>
          <w:b/>
          <w:bCs/>
          <w:color w:val="4A4E4B"/>
        </w:rPr>
      </w:pPr>
    </w:p>
    <w:p w:rsidR="001A6D81" w:rsidRDefault="001A6D81">
      <w:pPr>
        <w:rPr>
          <w:color w:val="4A4E4B"/>
          <w:sz w:val="64"/>
          <w:szCs w:val="64"/>
        </w:rPr>
      </w:pPr>
      <w:r>
        <w:rPr>
          <w:color w:val="4A4E4B"/>
        </w:rPr>
        <w:br w:type="page"/>
      </w:r>
    </w:p>
    <w:p w:rsidR="001A6D81" w:rsidRDefault="001A6D81" w:rsidP="001A6D81">
      <w:pPr>
        <w:pStyle w:val="Heading1"/>
        <w:rPr>
          <w:color w:val="FFFFFF"/>
        </w:rPr>
      </w:pPr>
      <w:r>
        <w:rPr>
          <w:rFonts w:cs="Arial"/>
          <w:noProof/>
          <w:color w:val="FFFFFF"/>
          <w:sz w:val="20"/>
          <w:szCs w:val="20"/>
          <w:lang w:eastAsia="en-AU"/>
        </w:rPr>
        <w:lastRenderedPageBreak/>
        <w:drawing>
          <wp:anchor distT="0" distB="0" distL="114300" distR="114300" simplePos="0" relativeHeight="251660288" behindDoc="0" locked="0" layoutInCell="1" allowOverlap="1" wp14:anchorId="2FE83634" wp14:editId="7A742907">
            <wp:simplePos x="0" y="0"/>
            <wp:positionH relativeFrom="column">
              <wp:posOffset>5305425</wp:posOffset>
            </wp:positionH>
            <wp:positionV relativeFrom="paragraph">
              <wp:posOffset>84455</wp:posOffset>
            </wp:positionV>
            <wp:extent cx="933382" cy="921930"/>
            <wp:effectExtent l="0" t="0" r="635" b="0"/>
            <wp:wrapNone/>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3382" cy="92193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rPr>
        <w:t>Online Health Support</w:t>
      </w:r>
    </w:p>
    <w:p w:rsidR="001A6D81" w:rsidRPr="00BB472B" w:rsidRDefault="001A6D81" w:rsidP="001A6D81">
      <w:pPr>
        <w:pStyle w:val="Heading1"/>
        <w:rPr>
          <w:color w:val="FFFFFF"/>
        </w:rPr>
      </w:pPr>
      <w:r>
        <w:rPr>
          <w:color w:val="FFFFFF"/>
        </w:rPr>
        <w:t>Chat Rules</w:t>
      </w:r>
    </w:p>
    <w:p w:rsidR="001A6D81" w:rsidRPr="00BB472B" w:rsidRDefault="001A6D81" w:rsidP="001A6D81">
      <w:pPr>
        <w:pStyle w:val="SUB-TITLETEXT"/>
        <w:rPr>
          <w:color w:val="FFFFFF"/>
        </w:rPr>
      </w:pPr>
    </w:p>
    <w:p w:rsidR="001A6D81" w:rsidRPr="00BB472B" w:rsidRDefault="001A6D81" w:rsidP="001A6D81">
      <w:pPr>
        <w:pStyle w:val="SUB-TITLETEXT"/>
        <w:spacing w:line="360" w:lineRule="auto"/>
        <w:rPr>
          <w:color w:val="FFFFFF"/>
        </w:rPr>
        <w:sectPr w:rsidR="001A6D81" w:rsidRPr="00BB472B" w:rsidSect="001A6D81">
          <w:headerReference w:type="even" r:id="rId14"/>
          <w:headerReference w:type="default" r:id="rId15"/>
          <w:footerReference w:type="default" r:id="rId16"/>
          <w:headerReference w:type="first" r:id="rId17"/>
          <w:footerReference w:type="first" r:id="rId18"/>
          <w:type w:val="continuous"/>
          <w:pgSz w:w="11900" w:h="16820"/>
          <w:pgMar w:top="482" w:right="1440" w:bottom="1440" w:left="1440" w:header="0" w:footer="709" w:gutter="0"/>
          <w:cols w:space="708"/>
          <w:titlePg/>
          <w:docGrid w:linePitch="360"/>
        </w:sectPr>
      </w:pPr>
      <w:r>
        <w:rPr>
          <w:color w:val="FFFFFF"/>
        </w:rPr>
        <w:t>For Adolescent and Parent Groups</w:t>
      </w:r>
    </w:p>
    <w:p w:rsidR="001A6D81" w:rsidRDefault="001A6D81" w:rsidP="001A6D81">
      <w:pPr>
        <w:rPr>
          <w:b/>
          <w:bCs/>
          <w:color w:val="4A4E4B"/>
        </w:rPr>
        <w:sectPr w:rsidR="001A6D81" w:rsidSect="004344AB">
          <w:type w:val="continuous"/>
          <w:pgSz w:w="11900" w:h="16820"/>
          <w:pgMar w:top="334" w:right="821" w:bottom="1440" w:left="1440" w:header="334" w:footer="708" w:gutter="0"/>
          <w:cols w:num="2" w:space="232"/>
          <w:docGrid w:linePitch="360"/>
        </w:sectPr>
      </w:pPr>
    </w:p>
    <w:p w:rsidR="001A6D81" w:rsidRDefault="001A6D81" w:rsidP="001A6D81">
      <w:pPr>
        <w:spacing w:after="120"/>
        <w:rPr>
          <w:b/>
          <w:bCs/>
          <w:color w:val="4A4E4B"/>
        </w:rPr>
      </w:pPr>
    </w:p>
    <w:p w:rsidR="001A6D81" w:rsidRDefault="001A6D81" w:rsidP="001A6D81">
      <w:pPr>
        <w:spacing w:after="120"/>
        <w:rPr>
          <w:b/>
          <w:bCs/>
          <w:color w:val="4A4E4B"/>
        </w:rPr>
        <w:sectPr w:rsidR="001A6D81" w:rsidSect="00E61BF7">
          <w:type w:val="continuous"/>
          <w:pgSz w:w="11900" w:h="16820"/>
          <w:pgMar w:top="567" w:right="539" w:bottom="1440" w:left="1440" w:header="335" w:footer="709" w:gutter="0"/>
          <w:cols w:num="2" w:space="567"/>
          <w:docGrid w:linePitch="360"/>
        </w:sectPr>
      </w:pPr>
    </w:p>
    <w:p w:rsidR="001A6D81" w:rsidRPr="00CE23FC" w:rsidRDefault="001A6D81" w:rsidP="001A6D81">
      <w:pPr>
        <w:spacing w:after="120"/>
        <w:rPr>
          <w:color w:val="4A4E4B"/>
          <w:sz w:val="22"/>
          <w:szCs w:val="22"/>
        </w:rPr>
      </w:pPr>
      <w:r w:rsidRPr="00CE23FC">
        <w:rPr>
          <w:color w:val="4A4E4B"/>
          <w:sz w:val="22"/>
          <w:szCs w:val="22"/>
        </w:rPr>
        <w:t xml:space="preserve">During the online chat we encourage you to ask lots of questions and offer your support. However, in order to keep the environment safe and comfortable for everyone you must agree to follow these three rules. If you are breaking any of these rules the chat moderators may remove you from the group. Please read and agree to follow all three rules below in order to confirm your registration for the online chat. </w:t>
      </w:r>
    </w:p>
    <w:p w:rsidR="001A6D81" w:rsidRPr="00CE23FC" w:rsidRDefault="001A6D81" w:rsidP="001A6D81">
      <w:pPr>
        <w:spacing w:after="120"/>
        <w:rPr>
          <w:color w:val="4A4E4B"/>
          <w:sz w:val="22"/>
          <w:szCs w:val="22"/>
        </w:rPr>
      </w:pPr>
    </w:p>
    <w:p w:rsidR="001A6D81" w:rsidRPr="00CE23FC" w:rsidRDefault="001A6D81" w:rsidP="001A6D81">
      <w:pPr>
        <w:spacing w:after="120"/>
        <w:rPr>
          <w:b/>
          <w:bCs/>
          <w:color w:val="4A4E4B"/>
          <w:sz w:val="22"/>
          <w:szCs w:val="22"/>
        </w:rPr>
      </w:pPr>
      <w:r w:rsidRPr="00CE23FC">
        <w:rPr>
          <w:b/>
          <w:bCs/>
          <w:color w:val="4A4E4B"/>
          <w:sz w:val="22"/>
          <w:szCs w:val="22"/>
        </w:rPr>
        <w:t>Rule Number 1- Privacy</w:t>
      </w:r>
    </w:p>
    <w:p w:rsidR="001A6D81" w:rsidRPr="00CE23FC" w:rsidRDefault="001A6D81" w:rsidP="001A6D81">
      <w:pPr>
        <w:spacing w:after="120"/>
        <w:rPr>
          <w:b/>
          <w:bCs/>
          <w:color w:val="4A4E4B"/>
          <w:sz w:val="22"/>
          <w:szCs w:val="22"/>
        </w:rPr>
      </w:pPr>
      <w:r w:rsidRPr="00CE23FC">
        <w:rPr>
          <w:color w:val="4A4E4B"/>
          <w:sz w:val="22"/>
          <w:szCs w:val="22"/>
        </w:rPr>
        <w:t>When you join the chat you must only use your first name or a nickname. We also ask that you do not share your personal contact information during the chat such as your address, phone number, email or any social media profile.</w:t>
      </w:r>
    </w:p>
    <w:p w:rsidR="001A6D81" w:rsidRPr="00CE23FC" w:rsidRDefault="001A6D81" w:rsidP="001A6D81">
      <w:pPr>
        <w:spacing w:after="120"/>
        <w:rPr>
          <w:b/>
          <w:bCs/>
          <w:color w:val="4A4E4B"/>
          <w:sz w:val="22"/>
          <w:szCs w:val="22"/>
        </w:rPr>
      </w:pPr>
    </w:p>
    <w:p w:rsidR="001A6D81" w:rsidRPr="00CE23FC" w:rsidRDefault="001A6D81" w:rsidP="001A6D81">
      <w:pPr>
        <w:spacing w:after="120"/>
        <w:rPr>
          <w:b/>
          <w:bCs/>
          <w:color w:val="4A4E4B"/>
          <w:sz w:val="22"/>
          <w:szCs w:val="22"/>
        </w:rPr>
      </w:pPr>
      <w:r w:rsidRPr="00CE23FC">
        <w:rPr>
          <w:b/>
          <w:bCs/>
          <w:color w:val="4A4E4B"/>
          <w:sz w:val="22"/>
          <w:szCs w:val="22"/>
        </w:rPr>
        <w:t>Rule Number 2- Respect</w:t>
      </w:r>
    </w:p>
    <w:p w:rsidR="001A6D81" w:rsidRPr="00CE23FC" w:rsidRDefault="001A6D81" w:rsidP="001A6D81">
      <w:pPr>
        <w:spacing w:after="120"/>
        <w:rPr>
          <w:color w:val="4A4E4B"/>
          <w:sz w:val="22"/>
          <w:szCs w:val="22"/>
        </w:rPr>
      </w:pPr>
      <w:r w:rsidRPr="00CE23FC">
        <w:rPr>
          <w:color w:val="4A4E4B"/>
          <w:sz w:val="22"/>
          <w:szCs w:val="22"/>
        </w:rPr>
        <w:t>Be respectful of everyone in the group. Swear words, harsh language or discussion about drugs or alcohol use are not permitted.</w:t>
      </w:r>
    </w:p>
    <w:p w:rsidR="001A6D81" w:rsidRPr="00CE23FC" w:rsidRDefault="001A6D81" w:rsidP="001A6D81">
      <w:pPr>
        <w:spacing w:after="120"/>
        <w:rPr>
          <w:b/>
          <w:bCs/>
          <w:color w:val="4A4E4B"/>
          <w:sz w:val="22"/>
          <w:szCs w:val="22"/>
        </w:rPr>
      </w:pPr>
    </w:p>
    <w:p w:rsidR="001A6D81" w:rsidRPr="00CE23FC" w:rsidRDefault="001A6D81" w:rsidP="001A6D81">
      <w:pPr>
        <w:spacing w:after="120"/>
        <w:rPr>
          <w:color w:val="4A4E4B"/>
          <w:sz w:val="22"/>
          <w:szCs w:val="22"/>
        </w:rPr>
      </w:pPr>
      <w:r w:rsidRPr="00CE23FC">
        <w:rPr>
          <w:b/>
          <w:bCs/>
          <w:color w:val="4A4E4B"/>
          <w:sz w:val="22"/>
          <w:szCs w:val="22"/>
        </w:rPr>
        <w:t>Rule Number 3- General Support Only</w:t>
      </w:r>
    </w:p>
    <w:p w:rsidR="001A6D81" w:rsidRPr="00CE23FC" w:rsidRDefault="001A6D81" w:rsidP="001A6D81">
      <w:pPr>
        <w:spacing w:after="120"/>
        <w:rPr>
          <w:color w:val="4A4E4B"/>
          <w:sz w:val="22"/>
          <w:szCs w:val="22"/>
        </w:rPr>
      </w:pPr>
      <w:r w:rsidRPr="00CE23FC">
        <w:rPr>
          <w:color w:val="4A4E4B"/>
          <w:sz w:val="22"/>
          <w:szCs w:val="22"/>
        </w:rPr>
        <w:t>The aim of the chat is to provide only general advice, support and information about managing chronic pain. Please reach out to your health care provider for information or answers to specific questions about medications, changes to your treatment plan or immediate concerns about your health</w:t>
      </w:r>
    </w:p>
    <w:p w:rsidR="001A6D81" w:rsidRPr="00CE23FC" w:rsidRDefault="001A6D81" w:rsidP="001A6D81">
      <w:pPr>
        <w:spacing w:after="120"/>
        <w:rPr>
          <w:b/>
          <w:bCs/>
          <w:color w:val="4A4E4B"/>
          <w:sz w:val="22"/>
          <w:szCs w:val="22"/>
        </w:rPr>
      </w:pPr>
    </w:p>
    <w:p w:rsidR="001A6D81" w:rsidRPr="00CE23FC" w:rsidRDefault="001A6D81" w:rsidP="001A6D81">
      <w:pPr>
        <w:spacing w:after="120"/>
        <w:rPr>
          <w:color w:val="4A4E4B"/>
          <w:sz w:val="22"/>
          <w:szCs w:val="22"/>
        </w:rPr>
      </w:pPr>
      <w:r w:rsidRPr="00CE23FC">
        <w:rPr>
          <w:b/>
          <w:bCs/>
          <w:color w:val="4A4E4B"/>
          <w:sz w:val="22"/>
          <w:szCs w:val="22"/>
        </w:rPr>
        <w:t xml:space="preserve">Please tick the box below and record your name to confirm that you have read and agree to the online chat rules stated above. </w:t>
      </w:r>
    </w:p>
    <w:p w:rsidR="001A6D81" w:rsidRPr="00CE23FC" w:rsidRDefault="001A6D81" w:rsidP="001A6D81">
      <w:pPr>
        <w:spacing w:after="120"/>
        <w:rPr>
          <w:b/>
          <w:bCs/>
          <w:color w:val="4A4E4B"/>
          <w:sz w:val="22"/>
          <w:szCs w:val="22"/>
        </w:rPr>
      </w:pPr>
    </w:p>
    <w:p w:rsidR="001A6D81" w:rsidRPr="00CE23FC" w:rsidRDefault="00E1076E" w:rsidP="001A6D81">
      <w:pPr>
        <w:spacing w:after="120"/>
        <w:rPr>
          <w:color w:val="4A4E4B"/>
          <w:sz w:val="22"/>
          <w:szCs w:val="22"/>
        </w:rPr>
      </w:pPr>
      <w:sdt>
        <w:sdtPr>
          <w:rPr>
            <w:b/>
            <w:bCs/>
            <w:color w:val="4A4E4B"/>
            <w:sz w:val="22"/>
            <w:szCs w:val="22"/>
          </w:rPr>
          <w:id w:val="950750911"/>
          <w14:checkbox>
            <w14:checked w14:val="0"/>
            <w14:checkedState w14:val="2612" w14:font="MS Gothic"/>
            <w14:uncheckedState w14:val="2610" w14:font="MS Gothic"/>
          </w14:checkbox>
        </w:sdtPr>
        <w:sdtEndPr/>
        <w:sdtContent>
          <w:r w:rsidR="001A6D81" w:rsidRPr="00CE23FC">
            <w:rPr>
              <w:rFonts w:ascii="MS Gothic" w:eastAsia="MS Gothic" w:hAnsi="MS Gothic" w:hint="eastAsia"/>
              <w:b/>
              <w:bCs/>
              <w:color w:val="4A4E4B"/>
              <w:sz w:val="22"/>
              <w:szCs w:val="22"/>
            </w:rPr>
            <w:t>☐</w:t>
          </w:r>
        </w:sdtContent>
      </w:sdt>
      <w:r w:rsidR="001A6D81" w:rsidRPr="00CE23FC">
        <w:rPr>
          <w:b/>
          <w:bCs/>
          <w:color w:val="4A4E4B"/>
          <w:sz w:val="22"/>
          <w:szCs w:val="22"/>
        </w:rPr>
        <w:t xml:space="preserve"> </w:t>
      </w:r>
      <w:r w:rsidR="001A6D81" w:rsidRPr="00CE23FC">
        <w:rPr>
          <w:bCs/>
          <w:color w:val="4A4E4B"/>
          <w:sz w:val="22"/>
          <w:szCs w:val="22"/>
        </w:rPr>
        <w:t>I</w:t>
      </w:r>
      <w:r w:rsidR="001A6D81" w:rsidRPr="00CE23FC">
        <w:rPr>
          <w:b/>
          <w:bCs/>
          <w:color w:val="4A4E4B"/>
          <w:sz w:val="22"/>
          <w:szCs w:val="22"/>
        </w:rPr>
        <w:t xml:space="preserve"> </w:t>
      </w:r>
      <w:sdt>
        <w:sdtPr>
          <w:rPr>
            <w:b/>
            <w:bCs/>
            <w:color w:val="4A4E4B"/>
            <w:sz w:val="22"/>
            <w:szCs w:val="22"/>
          </w:rPr>
          <w:alias w:val="Type Name"/>
          <w:tag w:val="Type Name"/>
          <w:id w:val="640236693"/>
          <w:placeholder>
            <w:docPart w:val="7B5E7B0039BB48CC9B7704DB6321C848"/>
          </w:placeholder>
          <w:showingPlcHdr/>
        </w:sdtPr>
        <w:sdtEndPr/>
        <w:sdtContent>
          <w:r w:rsidR="001A6D81" w:rsidRPr="00CE23FC">
            <w:rPr>
              <w:rStyle w:val="PlaceholderText"/>
              <w:rFonts w:eastAsia="Calibri"/>
              <w:sz w:val="22"/>
              <w:szCs w:val="22"/>
            </w:rPr>
            <w:t>Click or tap here to enter text.</w:t>
          </w:r>
        </w:sdtContent>
      </w:sdt>
      <w:r w:rsidR="001A6D81" w:rsidRPr="00CE23FC">
        <w:rPr>
          <w:b/>
          <w:bCs/>
          <w:color w:val="4A4E4B"/>
          <w:sz w:val="22"/>
          <w:szCs w:val="22"/>
        </w:rPr>
        <w:t xml:space="preserve"> </w:t>
      </w:r>
      <w:proofErr w:type="gramStart"/>
      <w:r w:rsidR="001A6D81" w:rsidRPr="00CE23FC">
        <w:rPr>
          <w:bCs/>
          <w:color w:val="4A4E4B"/>
          <w:sz w:val="22"/>
          <w:szCs w:val="22"/>
        </w:rPr>
        <w:t>am</w:t>
      </w:r>
      <w:proofErr w:type="gramEnd"/>
      <w:r w:rsidR="001A6D81" w:rsidRPr="00CE23FC">
        <w:rPr>
          <w:bCs/>
          <w:color w:val="4A4E4B"/>
          <w:sz w:val="22"/>
          <w:szCs w:val="22"/>
        </w:rPr>
        <w:t xml:space="preserve"> registering for the </w:t>
      </w:r>
      <w:sdt>
        <w:sdtPr>
          <w:rPr>
            <w:bCs/>
            <w:color w:val="4A4E4B"/>
            <w:sz w:val="22"/>
            <w:szCs w:val="22"/>
          </w:rPr>
          <w:id w:val="1693104314"/>
          <w:placeholder>
            <w:docPart w:val="1BEC74552FCC4B1181C7D4A59B7C7DD5"/>
          </w:placeholder>
          <w:showingPlcHdr/>
          <w:dropDownList>
            <w:listItem w:value="Choose an item."/>
            <w:listItem w:displayText="parent " w:value="parent "/>
            <w:listItem w:displayText="adolescent" w:value="adolescent"/>
          </w:dropDownList>
        </w:sdtPr>
        <w:sdtEndPr/>
        <w:sdtContent>
          <w:r w:rsidR="001A6D81" w:rsidRPr="00CE23FC">
            <w:rPr>
              <w:rStyle w:val="PlaceholderText"/>
              <w:rFonts w:eastAsia="Calibri"/>
              <w:sz w:val="22"/>
              <w:szCs w:val="22"/>
            </w:rPr>
            <w:t>Choose an item.</w:t>
          </w:r>
        </w:sdtContent>
      </w:sdt>
      <w:r w:rsidR="001A6D81" w:rsidRPr="00CE23FC">
        <w:rPr>
          <w:b/>
          <w:bCs/>
          <w:color w:val="4A4E4B"/>
          <w:sz w:val="22"/>
          <w:szCs w:val="22"/>
        </w:rPr>
        <w:t xml:space="preserve"> </w:t>
      </w:r>
      <w:proofErr w:type="gramStart"/>
      <w:r w:rsidR="001A6D81" w:rsidRPr="00CE23FC">
        <w:rPr>
          <w:bCs/>
          <w:color w:val="4A4E4B"/>
          <w:sz w:val="22"/>
          <w:szCs w:val="22"/>
        </w:rPr>
        <w:t>online</w:t>
      </w:r>
      <w:proofErr w:type="gramEnd"/>
      <w:r w:rsidR="001A6D81" w:rsidRPr="00CE23FC">
        <w:rPr>
          <w:bCs/>
          <w:color w:val="4A4E4B"/>
          <w:sz w:val="22"/>
          <w:szCs w:val="22"/>
        </w:rPr>
        <w:t xml:space="preserve"> chat. I</w:t>
      </w:r>
      <w:r w:rsidR="001A6D81" w:rsidRPr="00CE23FC">
        <w:rPr>
          <w:b/>
          <w:bCs/>
          <w:color w:val="4A4E4B"/>
          <w:sz w:val="22"/>
          <w:szCs w:val="22"/>
        </w:rPr>
        <w:t xml:space="preserve"> </w:t>
      </w:r>
      <w:r w:rsidR="001A6D81" w:rsidRPr="00CE23FC">
        <w:rPr>
          <w:bCs/>
          <w:color w:val="4A4E4B"/>
          <w:sz w:val="22"/>
          <w:szCs w:val="22"/>
        </w:rPr>
        <w:t>have read the rules for the group chat and understand that the chat moderators may remove me from the group if I break any of these rules.</w:t>
      </w:r>
    </w:p>
    <w:p w:rsidR="001A6D81" w:rsidRPr="0000702F" w:rsidRDefault="001A6D81" w:rsidP="001A6D81">
      <w:pPr>
        <w:pStyle w:val="Heading1"/>
        <w:spacing w:after="120"/>
        <w:rPr>
          <w:color w:val="4A4E4B"/>
        </w:rPr>
        <w:sectPr w:rsidR="001A6D81" w:rsidRPr="0000702F" w:rsidSect="006B6FAA">
          <w:type w:val="continuous"/>
          <w:pgSz w:w="11900" w:h="16820"/>
          <w:pgMar w:top="567" w:right="539" w:bottom="1440" w:left="1440" w:header="335" w:footer="709" w:gutter="0"/>
          <w:cols w:space="567"/>
          <w:docGrid w:linePitch="360"/>
        </w:sectPr>
      </w:pPr>
    </w:p>
    <w:p w:rsidR="001A6D81" w:rsidRPr="0000702F" w:rsidRDefault="001A6D81" w:rsidP="001A6D81">
      <w:pPr>
        <w:pStyle w:val="Heading1"/>
        <w:spacing w:after="120"/>
        <w:rPr>
          <w:color w:val="4A4E4B"/>
        </w:rPr>
      </w:pPr>
    </w:p>
    <w:p w:rsidR="00323BD3" w:rsidRPr="0000702F" w:rsidRDefault="00323BD3" w:rsidP="0000702F">
      <w:pPr>
        <w:pStyle w:val="Heading1"/>
        <w:spacing w:after="120"/>
        <w:rPr>
          <w:color w:val="4A4E4B"/>
        </w:rPr>
      </w:pPr>
    </w:p>
    <w:sectPr w:rsidR="00323BD3" w:rsidRPr="0000702F" w:rsidSect="00E61BF7">
      <w:type w:val="continuous"/>
      <w:pgSz w:w="11900" w:h="16820"/>
      <w:pgMar w:top="334" w:right="537" w:bottom="1440" w:left="1440" w:header="334" w:footer="708" w:gutter="0"/>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3BD3" w:rsidRDefault="00323BD3" w:rsidP="003D3FFA">
      <w:r>
        <w:separator/>
      </w:r>
    </w:p>
  </w:endnote>
  <w:endnote w:type="continuationSeparator" w:id="0">
    <w:p w:rsidR="00323BD3" w:rsidRDefault="00323BD3" w:rsidP="003D3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BF7" w:rsidRDefault="0090735A">
    <w:pPr>
      <w:pStyle w:val="Footer"/>
    </w:pPr>
    <w:r>
      <w:rPr>
        <w:noProof/>
        <w:lang w:eastAsia="en-AU"/>
      </w:rPr>
      <w:drawing>
        <wp:anchor distT="0" distB="0" distL="114300" distR="114300" simplePos="0" relativeHeight="251658752" behindDoc="0" locked="0" layoutInCell="1" allowOverlap="1" wp14:anchorId="6DF1CF02" wp14:editId="709F736A">
          <wp:simplePos x="0" y="0"/>
          <wp:positionH relativeFrom="column">
            <wp:posOffset>4519295</wp:posOffset>
          </wp:positionH>
          <wp:positionV relativeFrom="paragraph">
            <wp:posOffset>-570230</wp:posOffset>
          </wp:positionV>
          <wp:extent cx="1797685" cy="1022985"/>
          <wp:effectExtent l="0" t="0" r="0" b="0"/>
          <wp:wrapNone/>
          <wp:docPr id="2"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A screenshot of a cell phone&#10;&#10;Description automatically generated"/>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797685"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0800" behindDoc="0" locked="0" layoutInCell="1" allowOverlap="1" wp14:anchorId="301B94BB" wp14:editId="2D25A114">
              <wp:simplePos x="0" y="0"/>
              <wp:positionH relativeFrom="column">
                <wp:posOffset>711835</wp:posOffset>
              </wp:positionH>
              <wp:positionV relativeFrom="paragraph">
                <wp:posOffset>165735</wp:posOffset>
              </wp:positionV>
              <wp:extent cx="1609725" cy="22987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229870"/>
                      </a:xfrm>
                      <a:prstGeom prst="rect">
                        <a:avLst/>
                      </a:prstGeom>
                      <a:solidFill>
                        <a:sysClr val="window" lastClr="FFFFFF"/>
                      </a:solidFill>
                      <a:ln w="6350">
                        <a:noFill/>
                      </a:ln>
                    </wps:spPr>
                    <wps:txbx>
                      <w:txbxContent>
                        <w:p w:rsidR="00AE176F" w:rsidRPr="00AE176F" w:rsidRDefault="00AE176F">
                          <w:pPr>
                            <w:rPr>
                              <w:color w:val="4A4E4B"/>
                              <w:sz w:val="12"/>
                              <w:szCs w:val="12"/>
                            </w:rPr>
                          </w:pPr>
                          <w:r w:rsidRPr="00AE176F">
                            <w:rPr>
                              <w:color w:val="4A4E4B"/>
                              <w:sz w:val="12"/>
                              <w:szCs w:val="12"/>
                            </w:rPr>
                            <w:t>www.ausgoal.gov.au/</w:t>
                          </w:r>
                          <w:r w:rsidRPr="00AE176F">
                            <w:rPr>
                              <w:color w:val="4A4E4B"/>
                              <w:sz w:val="12"/>
                              <w:szCs w:val="12"/>
                            </w:rPr>
                            <w:br/>
                            <w:t>creative-co</w:t>
                          </w:r>
                          <w:r w:rsidR="00B84208">
                            <w:rPr>
                              <w:color w:val="4A4E4B"/>
                              <w:sz w:val="12"/>
                              <w:szCs w:val="12"/>
                            </w:rPr>
                            <w:t>m</w:t>
                          </w:r>
                          <w:r w:rsidRPr="00AE176F">
                            <w:rPr>
                              <w:color w:val="4A4E4B"/>
                              <w:sz w:val="12"/>
                              <w:szCs w:val="12"/>
                            </w:rPr>
                            <w:t>mons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01B94BB" id="_x0000_t202" coordsize="21600,21600" o:spt="202" path="m,l,21600r21600,l21600,xe">
              <v:stroke joinstyle="miter"/>
              <v:path gradientshapeok="t" o:connecttype="rect"/>
            </v:shapetype>
            <v:shape id="Text Box 26" o:spid="_x0000_s1026" type="#_x0000_t202" style="position:absolute;margin-left:56.05pt;margin-top:13.05pt;width:126.75pt;height:1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" fillcolor="window" stroked="f" strokeweight=".5pt">
              <v:path arrowok="t"/>
              <v:textbox inset="0,0,0,0">
                <w:txbxContent>
                  <w:p w:rsidR="00AE176F" w:rsidRPr="00AE176F" w:rsidRDefault="00AE176F">
                    <w:pPr>
                      <w:rPr>
                        <w:color w:val="4A4E4B"/>
                        <w:sz w:val="12"/>
                        <w:szCs w:val="12"/>
                      </w:rPr>
                    </w:pPr>
                    <w:r w:rsidRPr="00AE176F">
                      <w:rPr>
                        <w:color w:val="4A4E4B"/>
                        <w:sz w:val="12"/>
                        <w:szCs w:val="12"/>
                      </w:rPr>
                      <w:t>www.ausgoal.gov.au/</w:t>
                    </w:r>
                    <w:r w:rsidRPr="00AE176F">
                      <w:rPr>
                        <w:color w:val="4A4E4B"/>
                        <w:sz w:val="12"/>
                        <w:szCs w:val="12"/>
                      </w:rPr>
                      <w:br/>
                      <w:t>creative-co</w:t>
                    </w:r>
                    <w:r w:rsidR="00B84208">
                      <w:rPr>
                        <w:color w:val="4A4E4B"/>
                        <w:sz w:val="12"/>
                        <w:szCs w:val="12"/>
                      </w:rPr>
                      <w:t>m</w:t>
                    </w:r>
                    <w:r w:rsidRPr="00AE176F">
                      <w:rPr>
                        <w:color w:val="4A4E4B"/>
                        <w:sz w:val="12"/>
                        <w:szCs w:val="12"/>
                      </w:rPr>
                      <w:t>mons</w:t>
                    </w:r>
                  </w:p>
                </w:txbxContent>
              </v:textbox>
            </v:shape>
          </w:pict>
        </mc:Fallback>
      </mc:AlternateContent>
    </w:r>
    <w:r>
      <w:rPr>
        <w:noProof/>
        <w:lang w:eastAsia="en-AU"/>
      </w:rPr>
      <w:drawing>
        <wp:anchor distT="0" distB="0" distL="114300" distR="114300" simplePos="0" relativeHeight="251659776" behindDoc="0" locked="0" layoutInCell="1" allowOverlap="1" wp14:anchorId="6D52D72A" wp14:editId="1E156411">
          <wp:simplePos x="0" y="0"/>
          <wp:positionH relativeFrom="page">
            <wp:posOffset>914400</wp:posOffset>
          </wp:positionH>
          <wp:positionV relativeFrom="paragraph">
            <wp:posOffset>163830</wp:posOffset>
          </wp:positionV>
          <wp:extent cx="658495" cy="230505"/>
          <wp:effectExtent l="0" t="0" r="0" b="0"/>
          <wp:wrapNone/>
          <wp:docPr id="4" name="Picture 25"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A close up of a sign&#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849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7728" behindDoc="0" locked="0" layoutInCell="1" allowOverlap="1" wp14:anchorId="35AC92C1" wp14:editId="3886C0E4">
              <wp:simplePos x="0" y="0"/>
              <wp:positionH relativeFrom="page">
                <wp:posOffset>914400</wp:posOffset>
              </wp:positionH>
              <wp:positionV relativeFrom="paragraph">
                <wp:posOffset>-567055</wp:posOffset>
              </wp:positionV>
              <wp:extent cx="2465705" cy="6946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5705" cy="694690"/>
                      </a:xfrm>
                      <a:prstGeom prst="rect">
                        <a:avLst/>
                      </a:prstGeom>
                      <a:noFill/>
                      <a:ln w="6350">
                        <a:noFill/>
                      </a:ln>
                    </wps:spPr>
                    <wps:txbx>
                      <w:txbxContent>
                        <w:p w:rsidR="00AE176F" w:rsidRPr="00134281" w:rsidRDefault="00AE176F" w:rsidP="00E61BF7">
                          <w:pPr>
                            <w:rPr>
                              <w:color w:val="4A4E4B"/>
                              <w:sz w:val="16"/>
                              <w:szCs w:val="16"/>
                            </w:rPr>
                          </w:pPr>
                          <w:r w:rsidRPr="00134281">
                            <w:rPr>
                              <w:b/>
                              <w:bCs/>
                              <w:color w:val="4A4E4B"/>
                              <w:sz w:val="16"/>
                              <w:szCs w:val="16"/>
                            </w:rPr>
                            <w:t xml:space="preserve">For more information </w:t>
                          </w:r>
                          <w:r w:rsidRPr="00134281">
                            <w:rPr>
                              <w:b/>
                              <w:bCs/>
                              <w:color w:val="4A4E4B"/>
                              <w:sz w:val="16"/>
                              <w:szCs w:val="16"/>
                            </w:rPr>
                            <w:br/>
                          </w:r>
                          <w:r w:rsidR="00323BD3">
                            <w:rPr>
                              <w:color w:val="4A4E4B"/>
                              <w:sz w:val="16"/>
                              <w:szCs w:val="16"/>
                            </w:rPr>
                            <w:t>Paediatric Chronic Pain Service</w:t>
                          </w:r>
                          <w:r w:rsidRPr="00134281">
                            <w:rPr>
                              <w:color w:val="4A4E4B"/>
                              <w:sz w:val="16"/>
                              <w:szCs w:val="16"/>
                            </w:rPr>
                            <w:br/>
                            <w:t>Women’s and Children’s Hospital</w:t>
                          </w:r>
                        </w:p>
                        <w:p w:rsidR="00AE176F" w:rsidRPr="00134281" w:rsidRDefault="00AE176F" w:rsidP="00E61BF7">
                          <w:pPr>
                            <w:rPr>
                              <w:color w:val="4A4E4B"/>
                              <w:sz w:val="16"/>
                              <w:szCs w:val="16"/>
                            </w:rPr>
                          </w:pPr>
                          <w:r w:rsidRPr="00134281">
                            <w:rPr>
                              <w:color w:val="4A4E4B"/>
                              <w:sz w:val="16"/>
                              <w:szCs w:val="16"/>
                            </w:rPr>
                            <w:t>72 King William Rd, North Adelaide SA 5006</w:t>
                          </w:r>
                        </w:p>
                        <w:p w:rsidR="00AE176F" w:rsidRPr="00134281" w:rsidRDefault="00AE176F" w:rsidP="00E61BF7">
                          <w:pPr>
                            <w:rPr>
                              <w:color w:val="4A4E4B"/>
                              <w:sz w:val="16"/>
                              <w:szCs w:val="16"/>
                            </w:rPr>
                          </w:pPr>
                          <w:r w:rsidRPr="00134281">
                            <w:rPr>
                              <w:color w:val="4A4E4B"/>
                              <w:sz w:val="16"/>
                              <w:szCs w:val="16"/>
                            </w:rPr>
                            <w:t xml:space="preserve">Telephone </w:t>
                          </w:r>
                          <w:r w:rsidR="00323BD3">
                            <w:rPr>
                              <w:color w:val="4A4E4B"/>
                              <w:sz w:val="16"/>
                              <w:szCs w:val="16"/>
                            </w:rPr>
                            <w:t>0481 900 577</w:t>
                          </w:r>
                        </w:p>
                        <w:p w:rsidR="00AE176F" w:rsidRDefault="00AE176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C92C1" id="Text Box 23" o:spid="_x0000_s1027" type="#_x0000_t202" style="position:absolute;margin-left:1in;margin-top:-44.65pt;width:194.15pt;height:54.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" filled="f" stroked="f" strokeweight=".5pt">
              <v:path arrowok="t"/>
              <v:textbox inset="0,0,0,0">
                <w:txbxContent>
                  <w:p w:rsidR="00AE176F" w:rsidRPr="00134281" w:rsidRDefault="00AE176F" w:rsidP="00E61BF7">
                    <w:pPr>
                      <w:rPr>
                        <w:color w:val="4A4E4B"/>
                        <w:sz w:val="16"/>
                        <w:szCs w:val="16"/>
                      </w:rPr>
                    </w:pPr>
                    <w:r w:rsidRPr="00134281">
                      <w:rPr>
                        <w:b/>
                        <w:bCs/>
                        <w:color w:val="4A4E4B"/>
                        <w:sz w:val="16"/>
                        <w:szCs w:val="16"/>
                      </w:rPr>
                      <w:t xml:space="preserve">For more information </w:t>
                    </w:r>
                    <w:r w:rsidRPr="00134281">
                      <w:rPr>
                        <w:b/>
                        <w:bCs/>
                        <w:color w:val="4A4E4B"/>
                        <w:sz w:val="16"/>
                        <w:szCs w:val="16"/>
                      </w:rPr>
                      <w:br/>
                    </w:r>
                    <w:r w:rsidR="00323BD3">
                      <w:rPr>
                        <w:color w:val="4A4E4B"/>
                        <w:sz w:val="16"/>
                        <w:szCs w:val="16"/>
                      </w:rPr>
                      <w:t>Paediatric Chronic Pain Service</w:t>
                    </w:r>
                    <w:r w:rsidRPr="00134281">
                      <w:rPr>
                        <w:color w:val="4A4E4B"/>
                        <w:sz w:val="16"/>
                        <w:szCs w:val="16"/>
                      </w:rPr>
                      <w:br/>
                      <w:t>Women’s and Children’s Hospital</w:t>
                    </w:r>
                  </w:p>
                  <w:p w:rsidR="00AE176F" w:rsidRPr="00134281" w:rsidRDefault="00AE176F" w:rsidP="00E61BF7">
                    <w:pPr>
                      <w:rPr>
                        <w:color w:val="4A4E4B"/>
                        <w:sz w:val="16"/>
                        <w:szCs w:val="16"/>
                      </w:rPr>
                    </w:pPr>
                    <w:r w:rsidRPr="00134281">
                      <w:rPr>
                        <w:color w:val="4A4E4B"/>
                        <w:sz w:val="16"/>
                        <w:szCs w:val="16"/>
                      </w:rPr>
                      <w:t>72 King William Rd, North Adelaide SA 5006</w:t>
                    </w:r>
                  </w:p>
                  <w:p w:rsidR="00AE176F" w:rsidRPr="00134281" w:rsidRDefault="00AE176F" w:rsidP="00E61BF7">
                    <w:pPr>
                      <w:rPr>
                        <w:color w:val="4A4E4B"/>
                        <w:sz w:val="16"/>
                        <w:szCs w:val="16"/>
                      </w:rPr>
                    </w:pPr>
                    <w:r w:rsidRPr="00134281">
                      <w:rPr>
                        <w:color w:val="4A4E4B"/>
                        <w:sz w:val="16"/>
                        <w:szCs w:val="16"/>
                      </w:rPr>
                      <w:t xml:space="preserve">Telephone </w:t>
                    </w:r>
                    <w:r w:rsidR="00323BD3">
                      <w:rPr>
                        <w:color w:val="4A4E4B"/>
                        <w:sz w:val="16"/>
                        <w:szCs w:val="16"/>
                      </w:rPr>
                      <w:t>0481 900 577</w:t>
                    </w:r>
                  </w:p>
                  <w:p w:rsidR="00AE176F" w:rsidRDefault="00AE176F"/>
                </w:txbxContent>
              </v:textbox>
              <w10:wrap anchorx="page"/>
            </v:shape>
          </w:pict>
        </mc:Fallback>
      </mc:AlternateContent>
    </w:r>
    <w:r w:rsidR="00BB472B">
      <w:rPr>
        <w:noProof/>
        <w:lang w:eastAsia="en-AU"/>
      </w:rPr>
      <mc:AlternateContent>
        <mc:Choice Requires="wps">
          <w:drawing>
            <wp:anchor distT="0" distB="0" distL="114300" distR="114300" simplePos="0" relativeHeight="251661824" behindDoc="0" locked="0" layoutInCell="1" allowOverlap="1" wp14:anchorId="6F243A2C" wp14:editId="5BD8AED5">
              <wp:simplePos x="0" y="0"/>
              <wp:positionH relativeFrom="page">
                <wp:posOffset>-2556510</wp:posOffset>
              </wp:positionH>
              <wp:positionV relativeFrom="page">
                <wp:posOffset>7348220</wp:posOffset>
              </wp:positionV>
              <wp:extent cx="5742305" cy="245110"/>
              <wp:effectExtent l="5398" t="7302"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5742305" cy="245110"/>
                      </a:xfrm>
                      <a:prstGeom prst="rect">
                        <a:avLst/>
                      </a:prstGeom>
                      <a:noFill/>
                      <a:ln w="6350">
                        <a:noFill/>
                      </a:ln>
                    </wps:spPr>
                    <wps:txbx>
                      <w:txbxContent>
                        <w:p w:rsidR="00AE176F" w:rsidRPr="00AE176F" w:rsidRDefault="00AE176F" w:rsidP="00AE176F">
                          <w:pPr>
                            <w:pStyle w:val="Footer"/>
                            <w:rPr>
                              <w:noProof/>
                              <w:color w:val="4A4E4B"/>
                              <w:sz w:val="12"/>
                              <w:szCs w:val="12"/>
                            </w:rPr>
                          </w:pPr>
                          <w:r w:rsidRPr="00AE176F">
                            <w:rPr>
                              <w:noProof/>
                              <w:color w:val="4A4E4B"/>
                              <w:sz w:val="12"/>
                              <w:szCs w:val="12"/>
                              <w:vertAlign w:val="superscript"/>
                            </w:rPr>
                            <w:t>©</w:t>
                          </w:r>
                          <w:r w:rsidRPr="00AE176F">
                            <w:rPr>
                              <w:noProof/>
                              <w:color w:val="4A4E4B"/>
                              <w:sz w:val="12"/>
                              <w:szCs w:val="12"/>
                            </w:rPr>
                            <w:t>Department of Health and Wellbeing, Government of South Australia. All rights reserved.</w:t>
                          </w:r>
                          <w:r>
                            <w:rPr>
                              <w:noProof/>
                              <w:color w:val="4A4E4B"/>
                              <w:sz w:val="12"/>
                              <w:szCs w:val="1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43A2C" id="Text Box 29" o:spid="_x0000_s1028" type="#_x0000_t202" style="position:absolute;margin-left:-201.3pt;margin-top:578.6pt;width:452.15pt;height:19.3pt;rotation:-90;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" filled="f" stroked="f" strokeweight=".5pt">
              <v:path arrowok="t"/>
              <v:textbox inset="0,0,0,0">
                <w:txbxContent>
                  <w:p w:rsidR="00AE176F" w:rsidRPr="00AE176F" w:rsidRDefault="00AE176F" w:rsidP="00AE176F">
                    <w:pPr>
                      <w:pStyle w:val="Footer"/>
                      <w:rPr>
                        <w:noProof/>
                        <w:color w:val="4A4E4B"/>
                        <w:sz w:val="12"/>
                        <w:szCs w:val="12"/>
                      </w:rPr>
                    </w:pPr>
                    <w:r w:rsidRPr="00AE176F">
                      <w:rPr>
                        <w:noProof/>
                        <w:color w:val="4A4E4B"/>
                        <w:sz w:val="12"/>
                        <w:szCs w:val="12"/>
                        <w:vertAlign w:val="superscript"/>
                      </w:rPr>
                      <w:t>©</w:t>
                    </w:r>
                    <w:r w:rsidRPr="00AE176F">
                      <w:rPr>
                        <w:noProof/>
                        <w:color w:val="4A4E4B"/>
                        <w:sz w:val="12"/>
                        <w:szCs w:val="12"/>
                      </w:rPr>
                      <w:t>Department of Health and Wellbeing, Government of South Australia. All rights reserved.</w:t>
                    </w:r>
                    <w:r>
                      <w:rPr>
                        <w:noProof/>
                        <w:color w:val="4A4E4B"/>
                        <w:sz w:val="12"/>
                        <w:szCs w:val="12"/>
                      </w:rPr>
                      <w:t xml:space="preserve"> </w:t>
                    </w:r>
                  </w:p>
                </w:txbxContent>
              </v:textbox>
              <w10:wrap anchorx="page" anchory="page"/>
            </v:shape>
          </w:pict>
        </mc:Fallback>
      </mc:AlternateContent>
    </w:r>
    <w:r w:rsidR="00BB472B">
      <w:rPr>
        <w:noProof/>
        <w:lang w:eastAsia="en-AU"/>
      </w:rPr>
      <mc:AlternateContent>
        <mc:Choice Requires="wps">
          <w:drawing>
            <wp:anchor distT="0" distB="0" distL="114300" distR="114300" simplePos="0" relativeHeight="251655680" behindDoc="0" locked="1" layoutInCell="1" allowOverlap="1" wp14:anchorId="22B7FD2B" wp14:editId="077821A8">
              <wp:simplePos x="0" y="0"/>
              <wp:positionH relativeFrom="page">
                <wp:posOffset>866775</wp:posOffset>
              </wp:positionH>
              <wp:positionV relativeFrom="page">
                <wp:posOffset>9266555</wp:posOffset>
              </wp:positionV>
              <wp:extent cx="3192780" cy="7448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2780" cy="744855"/>
                      </a:xfrm>
                      <a:prstGeom prst="rect">
                        <a:avLst/>
                      </a:prstGeom>
                      <a:noFill/>
                      <a:ln w="6350">
                        <a:noFill/>
                      </a:ln>
                    </wps:spPr>
                    <wps:txbx>
                      <w:txbxContent>
                        <w:p w:rsidR="00E61BF7" w:rsidRPr="00134281" w:rsidRDefault="00E61BF7" w:rsidP="00E61BF7">
                          <w:pPr>
                            <w:rPr>
                              <w:color w:val="4A4E4B"/>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7FD2B" id="Text Box 20" o:spid="_x0000_s1029" type="#_x0000_t202" style="position:absolute;margin-left:68.25pt;margin-top:729.65pt;width:251.4pt;height:58.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" filled="f" stroked="f" strokeweight=".5pt">
              <v:path arrowok="t"/>
              <v:textbox inset="0,0,0,0">
                <w:txbxContent>
                  <w:p w:rsidR="00E61BF7" w:rsidRPr="00134281" w:rsidRDefault="00E61BF7" w:rsidP="00E61BF7">
                    <w:pPr>
                      <w:rPr>
                        <w:color w:val="4A4E4B"/>
                        <w:sz w:val="16"/>
                        <w:szCs w:val="16"/>
                      </w:rPr>
                    </w:pP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BF7" w:rsidRDefault="00BB472B">
    <w:pPr>
      <w:pStyle w:val="Footer"/>
    </w:pPr>
    <w:r>
      <w:rPr>
        <w:noProof/>
        <w:lang w:eastAsia="en-AU"/>
      </w:rPr>
      <mc:AlternateContent>
        <mc:Choice Requires="wps">
          <w:drawing>
            <wp:anchor distT="0" distB="0" distL="114300" distR="114300" simplePos="0" relativeHeight="251656704" behindDoc="0" locked="0" layoutInCell="1" allowOverlap="1" wp14:anchorId="17A13943" wp14:editId="1F1E6D46">
              <wp:simplePos x="0" y="0"/>
              <wp:positionH relativeFrom="column">
                <wp:posOffset>-3470910</wp:posOffset>
              </wp:positionH>
              <wp:positionV relativeFrom="paragraph">
                <wp:posOffset>-2726690</wp:posOffset>
              </wp:positionV>
              <wp:extent cx="5743575" cy="246380"/>
              <wp:effectExtent l="5398" t="7302"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5743575" cy="246380"/>
                      </a:xfrm>
                      <a:prstGeom prst="rect">
                        <a:avLst/>
                      </a:prstGeom>
                      <a:noFill/>
                      <a:ln w="6350">
                        <a:noFill/>
                      </a:ln>
                    </wps:spPr>
                    <wps:txbx>
                      <w:txbxContent>
                        <w:p w:rsidR="00AE176F" w:rsidRPr="00AE176F" w:rsidRDefault="00AE176F" w:rsidP="00944729">
                          <w:pPr>
                            <w:pStyle w:val="Footer"/>
                            <w:rPr>
                              <w:noProof/>
                              <w:color w:val="4A4E4B"/>
                              <w:sz w:val="12"/>
                              <w:szCs w:val="12"/>
                            </w:rPr>
                          </w:pPr>
                          <w:r w:rsidRPr="00AE176F">
                            <w:rPr>
                              <w:noProof/>
                              <w:color w:val="4A4E4B"/>
                              <w:sz w:val="12"/>
                              <w:szCs w:val="12"/>
                              <w:vertAlign w:val="superscript"/>
                            </w:rPr>
                            <w:t>©</w:t>
                          </w:r>
                          <w:r w:rsidRPr="00AE176F">
                            <w:rPr>
                              <w:noProof/>
                              <w:color w:val="4A4E4B"/>
                              <w:sz w:val="12"/>
                              <w:szCs w:val="12"/>
                            </w:rPr>
                            <w:t>Department of Health and Wellbeing, Government of South Australia. All rights reserved.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13943" id="_x0000_t202" coordsize="21600,21600" o:spt="202" path="m,l,21600r21600,l21600,xe">
              <v:stroke joinstyle="miter"/>
              <v:path gradientshapeok="t" o:connecttype="rect"/>
            </v:shapetype>
            <v:shape id="Text Box 1" o:spid="_x0000_s1030" type="#_x0000_t202" style="position:absolute;margin-left:-273.3pt;margin-top:-214.7pt;width:452.25pt;height:19.4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" filled="f" stroked="f" strokeweight=".5pt">
              <v:path arrowok="t"/>
              <v:textbox inset="0,0,0,0">
                <w:txbxContent>
                  <w:p w:rsidR="00AE176F" w:rsidRPr="00AE176F" w:rsidRDefault="00AE176F" w:rsidP="00944729">
                    <w:pPr>
                      <w:pStyle w:val="Footer"/>
                      <w:rPr>
                        <w:noProof/>
                        <w:color w:val="4A4E4B"/>
                        <w:sz w:val="12"/>
                        <w:szCs w:val="12"/>
                      </w:rPr>
                    </w:pPr>
                    <w:r w:rsidRPr="00AE176F">
                      <w:rPr>
                        <w:noProof/>
                        <w:color w:val="4A4E4B"/>
                        <w:sz w:val="12"/>
                        <w:szCs w:val="12"/>
                        <w:vertAlign w:val="superscript"/>
                      </w:rPr>
                      <w:t>©</w:t>
                    </w:r>
                    <w:r w:rsidRPr="00AE176F">
                      <w:rPr>
                        <w:noProof/>
                        <w:color w:val="4A4E4B"/>
                        <w:sz w:val="12"/>
                        <w:szCs w:val="12"/>
                      </w:rPr>
                      <w:t>Department of Health and Wellbeing, Government of South Australia. All rights reserved.</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D81" w:rsidRDefault="001A6D81">
    <w:pPr>
      <w:pStyle w:val="Footer"/>
    </w:pPr>
    <w:r>
      <w:rPr>
        <w:noProof/>
        <w:lang w:eastAsia="en-AU"/>
      </w:rPr>
      <mc:AlternateContent>
        <mc:Choice Requires="wps">
          <w:drawing>
            <wp:anchor distT="0" distB="0" distL="114300" distR="114300" simplePos="0" relativeHeight="251674112" behindDoc="0" locked="0" layoutInCell="1" allowOverlap="1" wp14:anchorId="3BAFE935" wp14:editId="66925950">
              <wp:simplePos x="0" y="0"/>
              <wp:positionH relativeFrom="page">
                <wp:posOffset>-2556510</wp:posOffset>
              </wp:positionH>
              <wp:positionV relativeFrom="page">
                <wp:posOffset>7348220</wp:posOffset>
              </wp:positionV>
              <wp:extent cx="5742305" cy="245110"/>
              <wp:effectExtent l="5398" t="7302"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5742305" cy="245110"/>
                      </a:xfrm>
                      <a:prstGeom prst="rect">
                        <a:avLst/>
                      </a:prstGeom>
                      <a:noFill/>
                      <a:ln w="6350">
                        <a:noFill/>
                      </a:ln>
                    </wps:spPr>
                    <wps:txbx>
                      <w:txbxContent>
                        <w:p w:rsidR="001A6D81" w:rsidRPr="00AE176F" w:rsidRDefault="001A6D81" w:rsidP="00AE176F">
                          <w:pPr>
                            <w:pStyle w:val="Footer"/>
                            <w:rPr>
                              <w:noProof/>
                              <w:color w:val="4A4E4B"/>
                              <w:sz w:val="12"/>
                              <w:szCs w:val="12"/>
                            </w:rPr>
                          </w:pPr>
                          <w:r w:rsidRPr="00AE176F">
                            <w:rPr>
                              <w:noProof/>
                              <w:color w:val="4A4E4B"/>
                              <w:sz w:val="12"/>
                              <w:szCs w:val="12"/>
                              <w:vertAlign w:val="superscript"/>
                            </w:rPr>
                            <w:t>©</w:t>
                          </w:r>
                          <w:r w:rsidRPr="00AE176F">
                            <w:rPr>
                              <w:noProof/>
                              <w:color w:val="4A4E4B"/>
                              <w:sz w:val="12"/>
                              <w:szCs w:val="12"/>
                            </w:rPr>
                            <w:t>Department of Health and Wellbeing, Government of South Australia. All rights reserved.</w:t>
                          </w:r>
                          <w:r>
                            <w:rPr>
                              <w:noProof/>
                              <w:color w:val="4A4E4B"/>
                              <w:sz w:val="12"/>
                              <w:szCs w:val="1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FE935" id="_x0000_t202" coordsize="21600,21600" o:spt="202" path="m,l,21600r21600,l21600,xe">
              <v:stroke joinstyle="miter"/>
              <v:path gradientshapeok="t" o:connecttype="rect"/>
            </v:shapetype>
            <v:shape id="Text Box 6" o:spid="_x0000_s1031" type="#_x0000_t202" style="position:absolute;margin-left:-201.3pt;margin-top:578.6pt;width:452.15pt;height:19.3pt;rotation:-90;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" filled="f" stroked="f" strokeweight=".5pt">
              <v:path arrowok="t"/>
              <v:textbox inset="0,0,0,0">
                <w:txbxContent>
                  <w:p w:rsidR="001A6D81" w:rsidRPr="00AE176F" w:rsidRDefault="001A6D81" w:rsidP="00AE176F">
                    <w:pPr>
                      <w:pStyle w:val="Footer"/>
                      <w:rPr>
                        <w:noProof/>
                        <w:color w:val="4A4E4B"/>
                        <w:sz w:val="12"/>
                        <w:szCs w:val="12"/>
                      </w:rPr>
                    </w:pPr>
                    <w:r w:rsidRPr="00AE176F">
                      <w:rPr>
                        <w:noProof/>
                        <w:color w:val="4A4E4B"/>
                        <w:sz w:val="12"/>
                        <w:szCs w:val="12"/>
                        <w:vertAlign w:val="superscript"/>
                      </w:rPr>
                      <w:t>©</w:t>
                    </w:r>
                    <w:r w:rsidRPr="00AE176F">
                      <w:rPr>
                        <w:noProof/>
                        <w:color w:val="4A4E4B"/>
                        <w:sz w:val="12"/>
                        <w:szCs w:val="12"/>
                      </w:rPr>
                      <w:t>Department of Health and Wellbeing, Government of South Australia. All rights reserved.</w:t>
                    </w:r>
                    <w:r>
                      <w:rPr>
                        <w:noProof/>
                        <w:color w:val="4A4E4B"/>
                        <w:sz w:val="12"/>
                        <w:szCs w:val="12"/>
                      </w:rPr>
                      <w:t xml:space="preserve"> </w:t>
                    </w:r>
                  </w:p>
                </w:txbxContent>
              </v:textbox>
              <w10:wrap anchorx="page" anchory="page"/>
            </v:shape>
          </w:pict>
        </mc:Fallback>
      </mc:AlternateContent>
    </w:r>
    <w:r>
      <w:rPr>
        <w:noProof/>
        <w:lang w:eastAsia="en-AU"/>
      </w:rPr>
      <mc:AlternateContent>
        <mc:Choice Requires="wps">
          <w:drawing>
            <wp:anchor distT="0" distB="0" distL="114300" distR="114300" simplePos="0" relativeHeight="251667968" behindDoc="0" locked="1" layoutInCell="1" allowOverlap="1" wp14:anchorId="177941B5" wp14:editId="21DA88F5">
              <wp:simplePos x="0" y="0"/>
              <wp:positionH relativeFrom="page">
                <wp:posOffset>866775</wp:posOffset>
              </wp:positionH>
              <wp:positionV relativeFrom="page">
                <wp:posOffset>9266555</wp:posOffset>
              </wp:positionV>
              <wp:extent cx="3192780" cy="74485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2780" cy="744855"/>
                      </a:xfrm>
                      <a:prstGeom prst="rect">
                        <a:avLst/>
                      </a:prstGeom>
                      <a:noFill/>
                      <a:ln w="6350">
                        <a:noFill/>
                      </a:ln>
                    </wps:spPr>
                    <wps:txbx>
                      <w:txbxContent>
                        <w:p w:rsidR="001A6D81" w:rsidRPr="00134281" w:rsidRDefault="001A6D81" w:rsidP="00E61BF7">
                          <w:pPr>
                            <w:rPr>
                              <w:color w:val="4A4E4B"/>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941B5" id="Text Box 7" o:spid="_x0000_s1032" type="#_x0000_t202" style="position:absolute;margin-left:68.25pt;margin-top:729.65pt;width:251.4pt;height:58.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" filled="f" stroked="f" strokeweight=".5pt">
              <v:path arrowok="t"/>
              <v:textbox inset="0,0,0,0">
                <w:txbxContent>
                  <w:p w:rsidR="001A6D81" w:rsidRPr="00134281" w:rsidRDefault="001A6D81" w:rsidP="00E61BF7">
                    <w:pPr>
                      <w:rPr>
                        <w:color w:val="4A4E4B"/>
                        <w:sz w:val="16"/>
                        <w:szCs w:val="16"/>
                      </w:rPr>
                    </w:pPr>
                  </w:p>
                </w:txbxContent>
              </v:textbox>
              <w10:wrap anchorx="page"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D81" w:rsidRDefault="001A6D81">
    <w:pPr>
      <w:pStyle w:val="Footer"/>
    </w:pPr>
    <w:r>
      <w:rPr>
        <w:noProof/>
        <w:lang w:eastAsia="en-AU"/>
      </w:rPr>
      <w:drawing>
        <wp:anchor distT="0" distB="0" distL="114300" distR="114300" simplePos="0" relativeHeight="251671040" behindDoc="0" locked="0" layoutInCell="1" allowOverlap="1" wp14:anchorId="2C1FE7AB" wp14:editId="5F074BA2">
          <wp:simplePos x="0" y="0"/>
          <wp:positionH relativeFrom="column">
            <wp:posOffset>4519534</wp:posOffset>
          </wp:positionH>
          <wp:positionV relativeFrom="paragraph">
            <wp:posOffset>-610693</wp:posOffset>
          </wp:positionV>
          <wp:extent cx="1797859" cy="1023297"/>
          <wp:effectExtent l="0" t="0" r="0" b="0"/>
          <wp:wrapNone/>
          <wp:docPr id="19"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A screenshot of a cell phone&#10;&#10;Description automatically generated"/>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3639" cy="10265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73088" behindDoc="0" locked="0" layoutInCell="1" allowOverlap="1" wp14:anchorId="35ED6EC1" wp14:editId="70BEA0FA">
              <wp:simplePos x="0" y="0"/>
              <wp:positionH relativeFrom="column">
                <wp:posOffset>711835</wp:posOffset>
              </wp:positionH>
              <wp:positionV relativeFrom="paragraph">
                <wp:posOffset>38735</wp:posOffset>
              </wp:positionV>
              <wp:extent cx="1609725" cy="22987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229870"/>
                      </a:xfrm>
                      <a:prstGeom prst="rect">
                        <a:avLst/>
                      </a:prstGeom>
                      <a:solidFill>
                        <a:sysClr val="window" lastClr="FFFFFF"/>
                      </a:solidFill>
                      <a:ln w="6350">
                        <a:noFill/>
                      </a:ln>
                    </wps:spPr>
                    <wps:txbx>
                      <w:txbxContent>
                        <w:p w:rsidR="001A6D81" w:rsidRPr="00AE176F" w:rsidRDefault="001A6D81">
                          <w:pPr>
                            <w:rPr>
                              <w:color w:val="4A4E4B"/>
                              <w:sz w:val="12"/>
                              <w:szCs w:val="12"/>
                            </w:rPr>
                          </w:pPr>
                          <w:r w:rsidRPr="00AE176F">
                            <w:rPr>
                              <w:color w:val="4A4E4B"/>
                              <w:sz w:val="12"/>
                              <w:szCs w:val="12"/>
                            </w:rPr>
                            <w:t>www.ausgoal.gov.au/</w:t>
                          </w:r>
                          <w:r w:rsidRPr="00AE176F">
                            <w:rPr>
                              <w:color w:val="4A4E4B"/>
                              <w:sz w:val="12"/>
                              <w:szCs w:val="12"/>
                            </w:rPr>
                            <w:br/>
                            <w:t>creative-co</w:t>
                          </w:r>
                          <w:r>
                            <w:rPr>
                              <w:color w:val="4A4E4B"/>
                              <w:sz w:val="12"/>
                              <w:szCs w:val="12"/>
                            </w:rPr>
                            <w:t>m</w:t>
                          </w:r>
                          <w:r w:rsidRPr="00AE176F">
                            <w:rPr>
                              <w:color w:val="4A4E4B"/>
                              <w:sz w:val="12"/>
                              <w:szCs w:val="12"/>
                            </w:rPr>
                            <w:t>mons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5ED6EC1" id="_x0000_t202" coordsize="21600,21600" o:spt="202" path="m,l,21600r21600,l21600,xe">
              <v:stroke joinstyle="miter"/>
              <v:path gradientshapeok="t" o:connecttype="rect"/>
            </v:shapetype>
            <v:shape id="Text Box 8" o:spid="_x0000_s1033" type="#_x0000_t202" style="position:absolute;margin-left:56.05pt;margin-top:3.05pt;width:126.75pt;height:18.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" fillcolor="window" stroked="f" strokeweight=".5pt">
              <v:path arrowok="t"/>
              <v:textbox inset="0,0,0,0">
                <w:txbxContent>
                  <w:p w:rsidR="001A6D81" w:rsidRPr="00AE176F" w:rsidRDefault="001A6D81">
                    <w:pPr>
                      <w:rPr>
                        <w:color w:val="4A4E4B"/>
                        <w:sz w:val="12"/>
                        <w:szCs w:val="12"/>
                      </w:rPr>
                    </w:pPr>
                    <w:r w:rsidRPr="00AE176F">
                      <w:rPr>
                        <w:color w:val="4A4E4B"/>
                        <w:sz w:val="12"/>
                        <w:szCs w:val="12"/>
                      </w:rPr>
                      <w:t>www.ausgoal.gov.au/</w:t>
                    </w:r>
                    <w:r w:rsidRPr="00AE176F">
                      <w:rPr>
                        <w:color w:val="4A4E4B"/>
                        <w:sz w:val="12"/>
                        <w:szCs w:val="12"/>
                      </w:rPr>
                      <w:br/>
                      <w:t>creative-co</w:t>
                    </w:r>
                    <w:r>
                      <w:rPr>
                        <w:color w:val="4A4E4B"/>
                        <w:sz w:val="12"/>
                        <w:szCs w:val="12"/>
                      </w:rPr>
                      <w:t>m</w:t>
                    </w:r>
                    <w:r w:rsidRPr="00AE176F">
                      <w:rPr>
                        <w:color w:val="4A4E4B"/>
                        <w:sz w:val="12"/>
                        <w:szCs w:val="12"/>
                      </w:rPr>
                      <w:t>mons</w:t>
                    </w:r>
                  </w:p>
                </w:txbxContent>
              </v:textbox>
            </v:shape>
          </w:pict>
        </mc:Fallback>
      </mc:AlternateContent>
    </w:r>
    <w:r>
      <w:rPr>
        <w:noProof/>
        <w:lang w:eastAsia="en-AU"/>
      </w:rPr>
      <mc:AlternateContent>
        <mc:Choice Requires="wps">
          <w:drawing>
            <wp:anchor distT="0" distB="0" distL="114300" distR="114300" simplePos="0" relativeHeight="251668992" behindDoc="0" locked="0" layoutInCell="1" allowOverlap="1" wp14:anchorId="5C327FDE" wp14:editId="18605AF7">
              <wp:simplePos x="0" y="0"/>
              <wp:positionH relativeFrom="column">
                <wp:posOffset>-3470910</wp:posOffset>
              </wp:positionH>
              <wp:positionV relativeFrom="paragraph">
                <wp:posOffset>-2726690</wp:posOffset>
              </wp:positionV>
              <wp:extent cx="5743575" cy="246380"/>
              <wp:effectExtent l="5398" t="7302"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5743575" cy="246380"/>
                      </a:xfrm>
                      <a:prstGeom prst="rect">
                        <a:avLst/>
                      </a:prstGeom>
                      <a:noFill/>
                      <a:ln w="6350">
                        <a:noFill/>
                      </a:ln>
                    </wps:spPr>
                    <wps:txbx>
                      <w:txbxContent>
                        <w:p w:rsidR="001A6D81" w:rsidRPr="00AE176F" w:rsidRDefault="001A6D81" w:rsidP="006C753C">
                          <w:pPr>
                            <w:pStyle w:val="Footer"/>
                            <w:rPr>
                              <w:noProof/>
                              <w:color w:val="4A4E4B"/>
                              <w:sz w:val="12"/>
                              <w:szCs w:val="12"/>
                            </w:rPr>
                          </w:pPr>
                          <w:r w:rsidRPr="00AE176F">
                            <w:rPr>
                              <w:noProof/>
                              <w:color w:val="4A4E4B"/>
                              <w:sz w:val="12"/>
                              <w:szCs w:val="12"/>
                              <w:vertAlign w:val="superscript"/>
                            </w:rPr>
                            <w:t>©</w:t>
                          </w:r>
                          <w:r w:rsidRPr="00AE176F">
                            <w:rPr>
                              <w:noProof/>
                              <w:color w:val="4A4E4B"/>
                              <w:sz w:val="12"/>
                              <w:szCs w:val="12"/>
                            </w:rPr>
                            <w:t>Department of Health and Wellbeing, Government of South Australia. All rights reserved.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27FDE" id="Text Box 9" o:spid="_x0000_s1034" type="#_x0000_t202" style="position:absolute;margin-left:-273.3pt;margin-top:-214.7pt;width:452.25pt;height:19.4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" filled="f" stroked="f" strokeweight=".5pt">
              <v:path arrowok="t"/>
              <v:textbox inset="0,0,0,0">
                <w:txbxContent>
                  <w:p w:rsidR="001A6D81" w:rsidRPr="00AE176F" w:rsidRDefault="001A6D81" w:rsidP="006C753C">
                    <w:pPr>
                      <w:pStyle w:val="Footer"/>
                      <w:rPr>
                        <w:noProof/>
                        <w:color w:val="4A4E4B"/>
                        <w:sz w:val="12"/>
                        <w:szCs w:val="12"/>
                      </w:rPr>
                    </w:pPr>
                    <w:r w:rsidRPr="00AE176F">
                      <w:rPr>
                        <w:noProof/>
                        <w:color w:val="4A4E4B"/>
                        <w:sz w:val="12"/>
                        <w:szCs w:val="12"/>
                        <w:vertAlign w:val="superscript"/>
                      </w:rPr>
                      <w:t>©</w:t>
                    </w:r>
                    <w:r w:rsidRPr="00AE176F">
                      <w:rPr>
                        <w:noProof/>
                        <w:color w:val="4A4E4B"/>
                        <w:sz w:val="12"/>
                        <w:szCs w:val="12"/>
                      </w:rPr>
                      <w:t>Department of Health and Wellbeing, Government of South Australia. All rights reserved.</w:t>
                    </w:r>
                  </w:p>
                </w:txbxContent>
              </v:textbox>
            </v:shape>
          </w:pict>
        </mc:Fallback>
      </mc:AlternateContent>
    </w:r>
    <w:r>
      <w:rPr>
        <w:noProof/>
        <w:lang w:eastAsia="en-AU"/>
      </w:rPr>
      <w:drawing>
        <wp:anchor distT="0" distB="0" distL="114300" distR="114300" simplePos="0" relativeHeight="251672064" behindDoc="0" locked="0" layoutInCell="1" allowOverlap="1" wp14:anchorId="438E7E1C" wp14:editId="4C88E3D8">
          <wp:simplePos x="0" y="0"/>
          <wp:positionH relativeFrom="page">
            <wp:posOffset>914400</wp:posOffset>
          </wp:positionH>
          <wp:positionV relativeFrom="paragraph">
            <wp:posOffset>36830</wp:posOffset>
          </wp:positionV>
          <wp:extent cx="658495" cy="230505"/>
          <wp:effectExtent l="0" t="0" r="0" b="0"/>
          <wp:wrapNone/>
          <wp:docPr id="21" name="Picture 25"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A close up of a sign&#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849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70016" behindDoc="0" locked="0" layoutInCell="1" allowOverlap="1" wp14:anchorId="3A99AFFC" wp14:editId="35011A35">
              <wp:simplePos x="0" y="0"/>
              <wp:positionH relativeFrom="page">
                <wp:posOffset>914400</wp:posOffset>
              </wp:positionH>
              <wp:positionV relativeFrom="paragraph">
                <wp:posOffset>-694055</wp:posOffset>
              </wp:positionV>
              <wp:extent cx="2465705" cy="69469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5705" cy="694690"/>
                      </a:xfrm>
                      <a:prstGeom prst="rect">
                        <a:avLst/>
                      </a:prstGeom>
                      <a:noFill/>
                      <a:ln w="6350">
                        <a:noFill/>
                      </a:ln>
                    </wps:spPr>
                    <wps:txbx>
                      <w:txbxContent>
                        <w:p w:rsidR="001A6D81" w:rsidRPr="00134281" w:rsidRDefault="001A6D81" w:rsidP="00E61BF7">
                          <w:pPr>
                            <w:rPr>
                              <w:color w:val="4A4E4B"/>
                              <w:sz w:val="16"/>
                              <w:szCs w:val="16"/>
                            </w:rPr>
                          </w:pPr>
                          <w:r w:rsidRPr="00134281">
                            <w:rPr>
                              <w:b/>
                              <w:bCs/>
                              <w:color w:val="4A4E4B"/>
                              <w:sz w:val="16"/>
                              <w:szCs w:val="16"/>
                            </w:rPr>
                            <w:t xml:space="preserve">For more information </w:t>
                          </w:r>
                          <w:r w:rsidRPr="00134281">
                            <w:rPr>
                              <w:b/>
                              <w:bCs/>
                              <w:color w:val="4A4E4B"/>
                              <w:sz w:val="16"/>
                              <w:szCs w:val="16"/>
                            </w:rPr>
                            <w:br/>
                          </w:r>
                          <w:r>
                            <w:rPr>
                              <w:color w:val="4A4E4B"/>
                              <w:sz w:val="16"/>
                              <w:szCs w:val="16"/>
                            </w:rPr>
                            <w:t>Paediatric Chronic Pain Service</w:t>
                          </w:r>
                          <w:r w:rsidRPr="00134281">
                            <w:rPr>
                              <w:color w:val="4A4E4B"/>
                              <w:sz w:val="16"/>
                              <w:szCs w:val="16"/>
                            </w:rPr>
                            <w:br/>
                            <w:t>Women’s and Children’s Hospital</w:t>
                          </w:r>
                        </w:p>
                        <w:p w:rsidR="001A6D81" w:rsidRPr="00134281" w:rsidRDefault="001A6D81" w:rsidP="00E61BF7">
                          <w:pPr>
                            <w:rPr>
                              <w:color w:val="4A4E4B"/>
                              <w:sz w:val="16"/>
                              <w:szCs w:val="16"/>
                            </w:rPr>
                          </w:pPr>
                          <w:r w:rsidRPr="00134281">
                            <w:rPr>
                              <w:color w:val="4A4E4B"/>
                              <w:sz w:val="16"/>
                              <w:szCs w:val="16"/>
                            </w:rPr>
                            <w:t>72 King William Rd, North Adelaide SA 5006</w:t>
                          </w:r>
                        </w:p>
                        <w:p w:rsidR="001A6D81" w:rsidRPr="00134281" w:rsidRDefault="001A6D81" w:rsidP="00E61BF7">
                          <w:pPr>
                            <w:rPr>
                              <w:color w:val="4A4E4B"/>
                              <w:sz w:val="16"/>
                              <w:szCs w:val="16"/>
                            </w:rPr>
                          </w:pPr>
                          <w:r>
                            <w:rPr>
                              <w:color w:val="4A4E4B"/>
                              <w:sz w:val="16"/>
                              <w:szCs w:val="16"/>
                            </w:rPr>
                            <w:t>Telephone 0481 900 577</w:t>
                          </w:r>
                        </w:p>
                        <w:p w:rsidR="001A6D81" w:rsidRDefault="001A6D8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9AFFC" id="Text Box 13" o:spid="_x0000_s1035" type="#_x0000_t202" style="position:absolute;margin-left:1in;margin-top:-54.65pt;width:194.15pt;height:54.7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" filled="f" stroked="f" strokeweight=".5pt">
              <v:path arrowok="t"/>
              <v:textbox inset="0,0,0,0">
                <w:txbxContent>
                  <w:p w:rsidR="001A6D81" w:rsidRPr="00134281" w:rsidRDefault="001A6D81" w:rsidP="00E61BF7">
                    <w:pPr>
                      <w:rPr>
                        <w:color w:val="4A4E4B"/>
                        <w:sz w:val="16"/>
                        <w:szCs w:val="16"/>
                      </w:rPr>
                    </w:pPr>
                    <w:r w:rsidRPr="00134281">
                      <w:rPr>
                        <w:b/>
                        <w:bCs/>
                        <w:color w:val="4A4E4B"/>
                        <w:sz w:val="16"/>
                        <w:szCs w:val="16"/>
                      </w:rPr>
                      <w:t xml:space="preserve">For more information </w:t>
                    </w:r>
                    <w:r w:rsidRPr="00134281">
                      <w:rPr>
                        <w:b/>
                        <w:bCs/>
                        <w:color w:val="4A4E4B"/>
                        <w:sz w:val="16"/>
                        <w:szCs w:val="16"/>
                      </w:rPr>
                      <w:br/>
                    </w:r>
                    <w:r>
                      <w:rPr>
                        <w:color w:val="4A4E4B"/>
                        <w:sz w:val="16"/>
                        <w:szCs w:val="16"/>
                      </w:rPr>
                      <w:t>Paediatric Chronic Pain Service</w:t>
                    </w:r>
                    <w:r w:rsidRPr="00134281">
                      <w:rPr>
                        <w:color w:val="4A4E4B"/>
                        <w:sz w:val="16"/>
                        <w:szCs w:val="16"/>
                      </w:rPr>
                      <w:br/>
                      <w:t>Women’s and Children’s Hospital</w:t>
                    </w:r>
                  </w:p>
                  <w:p w:rsidR="001A6D81" w:rsidRPr="00134281" w:rsidRDefault="001A6D81" w:rsidP="00E61BF7">
                    <w:pPr>
                      <w:rPr>
                        <w:color w:val="4A4E4B"/>
                        <w:sz w:val="16"/>
                        <w:szCs w:val="16"/>
                      </w:rPr>
                    </w:pPr>
                    <w:r w:rsidRPr="00134281">
                      <w:rPr>
                        <w:color w:val="4A4E4B"/>
                        <w:sz w:val="16"/>
                        <w:szCs w:val="16"/>
                      </w:rPr>
                      <w:t>72 King William Rd, North Adelaide SA 5006</w:t>
                    </w:r>
                  </w:p>
                  <w:p w:rsidR="001A6D81" w:rsidRPr="00134281" w:rsidRDefault="001A6D81" w:rsidP="00E61BF7">
                    <w:pPr>
                      <w:rPr>
                        <w:color w:val="4A4E4B"/>
                        <w:sz w:val="16"/>
                        <w:szCs w:val="16"/>
                      </w:rPr>
                    </w:pPr>
                    <w:r>
                      <w:rPr>
                        <w:color w:val="4A4E4B"/>
                        <w:sz w:val="16"/>
                        <w:szCs w:val="16"/>
                      </w:rPr>
                      <w:t>Telephone 0481 900 577</w:t>
                    </w:r>
                  </w:p>
                  <w:p w:rsidR="001A6D81" w:rsidRDefault="001A6D81"/>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3BD3" w:rsidRDefault="00323BD3" w:rsidP="003D3FFA">
      <w:r>
        <w:separator/>
      </w:r>
    </w:p>
  </w:footnote>
  <w:footnote w:type="continuationSeparator" w:id="0">
    <w:p w:rsidR="00323BD3" w:rsidRDefault="00323BD3" w:rsidP="003D3F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4DB" w:rsidRDefault="00BB472B" w:rsidP="003D3FFA">
    <w:pPr>
      <w:pStyle w:val="Header"/>
    </w:pPr>
    <w:r>
      <w:rPr>
        <w:noProof/>
        <w:lang w:eastAsia="en-AU"/>
      </w:rPr>
      <w:drawing>
        <wp:anchor distT="0" distB="0" distL="114300" distR="114300" simplePos="0" relativeHeight="251654656" behindDoc="1" locked="0" layoutInCell="0" allowOverlap="1" wp14:anchorId="53CEC586" wp14:editId="3E7C904E">
          <wp:simplePos x="0" y="0"/>
          <wp:positionH relativeFrom="margin">
            <wp:align>center</wp:align>
          </wp:positionH>
          <wp:positionV relativeFrom="margin">
            <wp:align>center</wp:align>
          </wp:positionV>
          <wp:extent cx="7564755" cy="10692130"/>
          <wp:effectExtent l="0" t="0" r="0" b="0"/>
          <wp:wrapNone/>
          <wp:docPr id="1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3632" behindDoc="1" locked="0" layoutInCell="0" allowOverlap="1" wp14:anchorId="4BB8C605" wp14:editId="0A9184D0">
          <wp:simplePos x="0" y="0"/>
          <wp:positionH relativeFrom="margin">
            <wp:align>center</wp:align>
          </wp:positionH>
          <wp:positionV relativeFrom="margin">
            <wp:align>center</wp:align>
          </wp:positionV>
          <wp:extent cx="7486015" cy="10581005"/>
          <wp:effectExtent l="0" t="0" r="0" b="0"/>
          <wp:wrapNone/>
          <wp:docPr id="11" name="Picture 3" descr="8101059_WCH_Fact Sheet_TEMPLATE A4_V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8101059_WCH_Fact Sheet_TEMPLATE A4_V2-0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015" cy="105810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BF7" w:rsidRDefault="0090735A">
    <w:pPr>
      <w:pStyle w:val="Header"/>
    </w:pPr>
    <w:r>
      <w:rPr>
        <w:noProof/>
        <w:lang w:eastAsia="en-AU"/>
      </w:rPr>
      <w:drawing>
        <wp:anchor distT="0" distB="0" distL="114300" distR="114300" simplePos="0" relativeHeight="251662848" behindDoc="1" locked="0" layoutInCell="1" allowOverlap="1" wp14:anchorId="26AFE500" wp14:editId="44F108F7">
          <wp:simplePos x="0" y="0"/>
          <wp:positionH relativeFrom="page">
            <wp:posOffset>-19050</wp:posOffset>
          </wp:positionH>
          <wp:positionV relativeFrom="page">
            <wp:posOffset>1</wp:posOffset>
          </wp:positionV>
          <wp:extent cx="7559642" cy="1093597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101059_WCH_Fact sheet_TEMPLATE A4_V3-02.png"/>
                  <pic:cNvPicPr/>
                </pic:nvPicPr>
                <pic:blipFill>
                  <a:blip r:embed="rId1">
                    <a:extLst>
                      <a:ext uri="{28A0092B-C50C-407E-A947-70E740481C1C}">
                        <a14:useLocalDpi xmlns:a14="http://schemas.microsoft.com/office/drawing/2010/main" val="0"/>
                      </a:ext>
                    </a:extLst>
                  </a:blip>
                  <a:stretch>
                    <a:fillRect/>
                  </a:stretch>
                </pic:blipFill>
                <pic:spPr>
                  <a:xfrm>
                    <a:off x="0" y="0"/>
                    <a:ext cx="7562408" cy="109399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4DB" w:rsidRDefault="0090735A" w:rsidP="003D3FFA">
    <w:pPr>
      <w:pStyle w:val="Header"/>
    </w:pPr>
    <w:r>
      <w:rPr>
        <w:noProof/>
        <w:lang w:eastAsia="en-AU"/>
      </w:rPr>
      <w:drawing>
        <wp:anchor distT="0" distB="0" distL="114300" distR="114300" simplePos="0" relativeHeight="251652608" behindDoc="1" locked="0" layoutInCell="1" allowOverlap="1" wp14:anchorId="0BA0CE9F" wp14:editId="33235FF0">
          <wp:simplePos x="0" y="0"/>
          <wp:positionH relativeFrom="page">
            <wp:posOffset>220</wp:posOffset>
          </wp:positionH>
          <wp:positionV relativeFrom="page">
            <wp:posOffset>9525</wp:posOffset>
          </wp:positionV>
          <wp:extent cx="7560310" cy="10698791"/>
          <wp:effectExtent l="0" t="0" r="0" b="0"/>
          <wp:wrapNone/>
          <wp:docPr id="1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87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D81" w:rsidRDefault="001A6D81" w:rsidP="003D3FFA">
    <w:pPr>
      <w:pStyle w:val="Header"/>
    </w:pPr>
    <w:r>
      <w:rPr>
        <w:noProof/>
        <w:lang w:eastAsia="en-AU"/>
      </w:rPr>
      <w:drawing>
        <wp:anchor distT="0" distB="0" distL="114300" distR="114300" simplePos="0" relativeHeight="251666944" behindDoc="1" locked="0" layoutInCell="0" allowOverlap="1" wp14:anchorId="2C554D9E" wp14:editId="5F8F5ED1">
          <wp:simplePos x="0" y="0"/>
          <wp:positionH relativeFrom="margin">
            <wp:align>center</wp:align>
          </wp:positionH>
          <wp:positionV relativeFrom="margin">
            <wp:align>center</wp:align>
          </wp:positionV>
          <wp:extent cx="7564755" cy="10692130"/>
          <wp:effectExtent l="0" t="0" r="0" b="0"/>
          <wp:wrapNone/>
          <wp:docPr id="1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5920" behindDoc="1" locked="0" layoutInCell="0" allowOverlap="1" wp14:anchorId="1A356F84" wp14:editId="0F03CA89">
          <wp:simplePos x="0" y="0"/>
          <wp:positionH relativeFrom="margin">
            <wp:align>center</wp:align>
          </wp:positionH>
          <wp:positionV relativeFrom="margin">
            <wp:align>center</wp:align>
          </wp:positionV>
          <wp:extent cx="7486015" cy="10581005"/>
          <wp:effectExtent l="0" t="0" r="0" b="0"/>
          <wp:wrapNone/>
          <wp:docPr id="16" name="Picture 3" descr="8101059_WCH_Fact Sheet_TEMPLATE A4_V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8101059_WCH_Fact Sheet_TEMPLATE A4_V2-0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015" cy="105810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D81" w:rsidRDefault="001A6D81">
    <w:pPr>
      <w:pStyle w:val="Header"/>
    </w:pPr>
    <w:r>
      <w:rPr>
        <w:noProof/>
        <w:lang w:eastAsia="en-AU"/>
      </w:rPr>
      <w:drawing>
        <wp:anchor distT="0" distB="0" distL="114300" distR="114300" simplePos="0" relativeHeight="251664896" behindDoc="1" locked="0" layoutInCell="1" allowOverlap="1" wp14:anchorId="1F7DAA5C" wp14:editId="32FD54ED">
          <wp:simplePos x="0" y="0"/>
          <wp:positionH relativeFrom="page">
            <wp:posOffset>0</wp:posOffset>
          </wp:positionH>
          <wp:positionV relativeFrom="page">
            <wp:posOffset>162</wp:posOffset>
          </wp:positionV>
          <wp:extent cx="7560310" cy="10698791"/>
          <wp:effectExtent l="0" t="0" r="0" b="0"/>
          <wp:wrapNone/>
          <wp:docPr id="1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87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D81" w:rsidRDefault="001A6D81" w:rsidP="003D3FFA">
    <w:pPr>
      <w:pStyle w:val="Header"/>
    </w:pPr>
    <w:r>
      <w:rPr>
        <w:noProof/>
        <w:lang w:eastAsia="en-AU"/>
      </w:rPr>
      <w:drawing>
        <wp:anchor distT="0" distB="0" distL="114300" distR="114300" simplePos="0" relativeHeight="251675136" behindDoc="1" locked="0" layoutInCell="1" allowOverlap="1" wp14:anchorId="57C4EE6D" wp14:editId="38FBBA1E">
          <wp:simplePos x="0" y="0"/>
          <wp:positionH relativeFrom="page">
            <wp:posOffset>0</wp:posOffset>
          </wp:positionH>
          <wp:positionV relativeFrom="page">
            <wp:posOffset>424</wp:posOffset>
          </wp:positionV>
          <wp:extent cx="7560000" cy="1069835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101059_WCH_Fact sheet_TEMPLATE A4_V3-02.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35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BD3"/>
    <w:rsid w:val="0000702F"/>
    <w:rsid w:val="0007007B"/>
    <w:rsid w:val="000A6297"/>
    <w:rsid w:val="000C51FB"/>
    <w:rsid w:val="000D51C8"/>
    <w:rsid w:val="00134281"/>
    <w:rsid w:val="001936E2"/>
    <w:rsid w:val="001A6D81"/>
    <w:rsid w:val="00323BD3"/>
    <w:rsid w:val="00357C0F"/>
    <w:rsid w:val="003D3FFA"/>
    <w:rsid w:val="004344AB"/>
    <w:rsid w:val="00451295"/>
    <w:rsid w:val="00480769"/>
    <w:rsid w:val="004C51C6"/>
    <w:rsid w:val="004C7C13"/>
    <w:rsid w:val="004F7172"/>
    <w:rsid w:val="00512C11"/>
    <w:rsid w:val="00527DF7"/>
    <w:rsid w:val="005667FD"/>
    <w:rsid w:val="005A6B5B"/>
    <w:rsid w:val="005C74BA"/>
    <w:rsid w:val="005E48C0"/>
    <w:rsid w:val="006404BC"/>
    <w:rsid w:val="00684D90"/>
    <w:rsid w:val="006B6FAA"/>
    <w:rsid w:val="006E605C"/>
    <w:rsid w:val="00706E97"/>
    <w:rsid w:val="00742B6A"/>
    <w:rsid w:val="007534EE"/>
    <w:rsid w:val="00834ED3"/>
    <w:rsid w:val="008A44DB"/>
    <w:rsid w:val="008D70F0"/>
    <w:rsid w:val="0090735A"/>
    <w:rsid w:val="009A5BCC"/>
    <w:rsid w:val="009B09F7"/>
    <w:rsid w:val="00A93BB8"/>
    <w:rsid w:val="00AA3490"/>
    <w:rsid w:val="00AD192B"/>
    <w:rsid w:val="00AE176F"/>
    <w:rsid w:val="00AF057F"/>
    <w:rsid w:val="00AF4324"/>
    <w:rsid w:val="00B84208"/>
    <w:rsid w:val="00BB472B"/>
    <w:rsid w:val="00BC6ED8"/>
    <w:rsid w:val="00CD1AD7"/>
    <w:rsid w:val="00CE5688"/>
    <w:rsid w:val="00D67719"/>
    <w:rsid w:val="00D81607"/>
    <w:rsid w:val="00D915D4"/>
    <w:rsid w:val="00DB44C0"/>
    <w:rsid w:val="00DC1426"/>
    <w:rsid w:val="00E61BF7"/>
    <w:rsid w:val="00E9076F"/>
    <w:rsid w:val="00F253E0"/>
    <w:rsid w:val="00FB0D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efaultImageDpi w14:val="32767"/>
  <w15:docId w15:val="{A7385878-5463-4A06-8282-B24E6A7D2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FFA"/>
    <w:rPr>
      <w:rFonts w:ascii="Verdana" w:eastAsia="Times New Roman" w:hAnsi="Verdana"/>
      <w:lang w:eastAsia="en-US"/>
    </w:rPr>
  </w:style>
  <w:style w:type="paragraph" w:styleId="Heading1">
    <w:name w:val="heading 1"/>
    <w:basedOn w:val="Normal"/>
    <w:link w:val="Heading1Char"/>
    <w:uiPriority w:val="9"/>
    <w:qFormat/>
    <w:rsid w:val="003D3FFA"/>
    <w:pPr>
      <w:spacing w:line="216" w:lineRule="auto"/>
      <w:outlineLvl w:val="0"/>
    </w:pPr>
    <w:rPr>
      <w:sz w:val="64"/>
      <w:szCs w:val="64"/>
    </w:rPr>
  </w:style>
  <w:style w:type="paragraph" w:styleId="Heading2">
    <w:name w:val="heading 2"/>
    <w:basedOn w:val="Normal"/>
    <w:link w:val="Heading2Char"/>
    <w:uiPriority w:val="9"/>
    <w:unhideWhenUsed/>
    <w:qFormat/>
    <w:rsid w:val="003D3FFA"/>
    <w:pPr>
      <w:outlineLvl w:val="1"/>
    </w:pPr>
    <w:rPr>
      <w:b/>
      <w:bCs/>
      <w:sz w:val="32"/>
      <w:szCs w:val="32"/>
    </w:rPr>
  </w:style>
  <w:style w:type="paragraph" w:styleId="Heading3">
    <w:name w:val="heading 3"/>
    <w:basedOn w:val="Normal"/>
    <w:link w:val="Heading3Char"/>
    <w:uiPriority w:val="9"/>
    <w:unhideWhenUsed/>
    <w:qFormat/>
    <w:rsid w:val="008A44DB"/>
    <w:pPr>
      <w:keepNext/>
      <w:keepLines/>
      <w:spacing w:line="259" w:lineRule="auto"/>
      <w:contextualSpacing/>
      <w:jc w:val="center"/>
      <w:outlineLvl w:val="2"/>
    </w:pPr>
    <w:rPr>
      <w:rFonts w:ascii="Calibri Light" w:hAnsi="Calibri Light"/>
      <w:caps/>
      <w:lang w:val="en-US"/>
    </w:rPr>
  </w:style>
  <w:style w:type="paragraph" w:styleId="Heading4">
    <w:name w:val="heading 4"/>
    <w:basedOn w:val="Normal"/>
    <w:link w:val="Heading4Char"/>
    <w:uiPriority w:val="9"/>
    <w:unhideWhenUsed/>
    <w:qFormat/>
    <w:rsid w:val="008A44DB"/>
    <w:pPr>
      <w:keepNext/>
      <w:keepLines/>
      <w:spacing w:before="400" w:line="259" w:lineRule="auto"/>
      <w:contextualSpacing/>
      <w:jc w:val="center"/>
      <w:outlineLvl w:val="3"/>
    </w:pPr>
    <w:rPr>
      <w:rFonts w:ascii="Calibri Light" w:hAnsi="Calibri Light"/>
      <w:b/>
      <w:iCs/>
      <w:caps/>
      <w:lang w:val="en-US"/>
    </w:rPr>
  </w:style>
  <w:style w:type="paragraph" w:styleId="Heading5">
    <w:name w:val="heading 5"/>
    <w:basedOn w:val="Normal"/>
    <w:next w:val="Normal"/>
    <w:link w:val="Heading5Char"/>
    <w:uiPriority w:val="9"/>
    <w:unhideWhenUsed/>
    <w:qFormat/>
    <w:rsid w:val="008A44DB"/>
    <w:pPr>
      <w:keepNext/>
      <w:keepLines/>
      <w:spacing w:line="259" w:lineRule="auto"/>
      <w:jc w:val="center"/>
      <w:outlineLvl w:val="4"/>
    </w:pPr>
    <w:rPr>
      <w:rFonts w:ascii="Calibri Light" w:hAnsi="Calibri Light"/>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44DB"/>
    <w:pPr>
      <w:tabs>
        <w:tab w:val="center" w:pos="4513"/>
        <w:tab w:val="right" w:pos="9026"/>
      </w:tabs>
    </w:pPr>
  </w:style>
  <w:style w:type="character" w:customStyle="1" w:styleId="HeaderChar">
    <w:name w:val="Header Char"/>
    <w:basedOn w:val="DefaultParagraphFont"/>
    <w:link w:val="Header"/>
    <w:uiPriority w:val="99"/>
    <w:rsid w:val="008A44DB"/>
  </w:style>
  <w:style w:type="paragraph" w:styleId="Footer">
    <w:name w:val="footer"/>
    <w:basedOn w:val="Normal"/>
    <w:link w:val="FooterChar"/>
    <w:uiPriority w:val="99"/>
    <w:unhideWhenUsed/>
    <w:rsid w:val="008A44DB"/>
    <w:pPr>
      <w:tabs>
        <w:tab w:val="center" w:pos="4513"/>
        <w:tab w:val="right" w:pos="9026"/>
      </w:tabs>
    </w:pPr>
  </w:style>
  <w:style w:type="character" w:customStyle="1" w:styleId="FooterChar">
    <w:name w:val="Footer Char"/>
    <w:basedOn w:val="DefaultParagraphFont"/>
    <w:link w:val="Footer"/>
    <w:uiPriority w:val="99"/>
    <w:rsid w:val="008A44DB"/>
  </w:style>
  <w:style w:type="character" w:customStyle="1" w:styleId="Heading1Char">
    <w:name w:val="Heading 1 Char"/>
    <w:link w:val="Heading1"/>
    <w:uiPriority w:val="9"/>
    <w:rsid w:val="003D3FFA"/>
    <w:rPr>
      <w:rFonts w:ascii="Verdana" w:eastAsia="Times New Roman" w:hAnsi="Verdana"/>
      <w:sz w:val="64"/>
      <w:szCs w:val="64"/>
      <w:lang w:val="en-AU"/>
    </w:rPr>
  </w:style>
  <w:style w:type="character" w:customStyle="1" w:styleId="Heading2Char">
    <w:name w:val="Heading 2 Char"/>
    <w:link w:val="Heading2"/>
    <w:uiPriority w:val="9"/>
    <w:rsid w:val="003D3FFA"/>
    <w:rPr>
      <w:rFonts w:ascii="Verdana" w:eastAsia="Times New Roman" w:hAnsi="Verdana"/>
      <w:b/>
      <w:bCs/>
      <w:sz w:val="32"/>
      <w:szCs w:val="32"/>
      <w:lang w:val="en-AU"/>
    </w:rPr>
  </w:style>
  <w:style w:type="character" w:customStyle="1" w:styleId="Heading3Char">
    <w:name w:val="Heading 3 Char"/>
    <w:link w:val="Heading3"/>
    <w:uiPriority w:val="9"/>
    <w:rsid w:val="008A44DB"/>
    <w:rPr>
      <w:rFonts w:ascii="Calibri Light" w:eastAsia="Times New Roman" w:hAnsi="Calibri Light" w:cs="Times New Roman"/>
      <w:caps/>
      <w:sz w:val="20"/>
      <w:lang w:val="en-US"/>
    </w:rPr>
  </w:style>
  <w:style w:type="character" w:customStyle="1" w:styleId="Heading4Char">
    <w:name w:val="Heading 4 Char"/>
    <w:link w:val="Heading4"/>
    <w:uiPriority w:val="9"/>
    <w:rsid w:val="008A44DB"/>
    <w:rPr>
      <w:rFonts w:ascii="Calibri Light" w:eastAsia="Times New Roman" w:hAnsi="Calibri Light" w:cs="Times New Roman"/>
      <w:b/>
      <w:iCs/>
      <w:caps/>
      <w:sz w:val="20"/>
      <w:szCs w:val="20"/>
      <w:lang w:val="en-US"/>
    </w:rPr>
  </w:style>
  <w:style w:type="character" w:customStyle="1" w:styleId="Heading5Char">
    <w:name w:val="Heading 5 Char"/>
    <w:link w:val="Heading5"/>
    <w:uiPriority w:val="9"/>
    <w:rsid w:val="008A44DB"/>
    <w:rPr>
      <w:rFonts w:ascii="Calibri Light" w:eastAsia="Times New Roman" w:hAnsi="Calibri Light" w:cs="Times New Roman"/>
      <w:sz w:val="20"/>
      <w:szCs w:val="20"/>
      <w:lang w:val="en-US"/>
    </w:rPr>
  </w:style>
  <w:style w:type="paragraph" w:customStyle="1" w:styleId="GraphicElement">
    <w:name w:val="Graphic Element"/>
    <w:basedOn w:val="Normal"/>
    <w:next w:val="Normal"/>
    <w:uiPriority w:val="11"/>
    <w:qFormat/>
    <w:rsid w:val="008A44DB"/>
    <w:pPr>
      <w:jc w:val="center"/>
    </w:pPr>
    <w:rPr>
      <w:noProof/>
      <w:position w:val="6"/>
      <w:lang w:val="en-US"/>
    </w:rPr>
  </w:style>
  <w:style w:type="paragraph" w:styleId="Subtitle">
    <w:name w:val="Subtitle"/>
    <w:basedOn w:val="Normal"/>
    <w:next w:val="Normal"/>
    <w:link w:val="SubtitleChar"/>
    <w:uiPriority w:val="11"/>
    <w:qFormat/>
    <w:rsid w:val="003D3FFA"/>
    <w:rPr>
      <w:b/>
      <w:bCs/>
    </w:rPr>
  </w:style>
  <w:style w:type="character" w:customStyle="1" w:styleId="SubtitleChar">
    <w:name w:val="Subtitle Char"/>
    <w:link w:val="Subtitle"/>
    <w:uiPriority w:val="11"/>
    <w:rsid w:val="003D3FFA"/>
    <w:rPr>
      <w:rFonts w:ascii="Verdana" w:eastAsia="Times New Roman" w:hAnsi="Verdana"/>
      <w:b/>
      <w:bCs/>
      <w:sz w:val="20"/>
      <w:szCs w:val="20"/>
      <w:lang w:val="en-AU"/>
    </w:rPr>
  </w:style>
  <w:style w:type="paragraph" w:customStyle="1" w:styleId="INSERTFACTSHEETTITLE">
    <w:name w:val="INSERT FACT SHEET TITLE"/>
    <w:basedOn w:val="Heading1"/>
    <w:autoRedefine/>
    <w:qFormat/>
    <w:rsid w:val="003D3FFA"/>
  </w:style>
  <w:style w:type="paragraph" w:customStyle="1" w:styleId="SUB-TITLETEXT">
    <w:name w:val="SUB-TITLE TEXT"/>
    <w:basedOn w:val="Heading2"/>
    <w:qFormat/>
    <w:rsid w:val="003D3FFA"/>
  </w:style>
  <w:style w:type="paragraph" w:customStyle="1" w:styleId="GENERALBODYTEXT">
    <w:name w:val="GENERAL BODY TEXT"/>
    <w:basedOn w:val="Normal"/>
    <w:qFormat/>
    <w:rsid w:val="003D3FFA"/>
  </w:style>
  <w:style w:type="character" w:styleId="Emphasis">
    <w:name w:val="Emphasis"/>
    <w:basedOn w:val="DefaultParagraphFont"/>
    <w:uiPriority w:val="20"/>
    <w:qFormat/>
    <w:rsid w:val="00323BD3"/>
    <w:rPr>
      <w:i/>
      <w:iCs/>
    </w:rPr>
  </w:style>
  <w:style w:type="character" w:styleId="PlaceholderText">
    <w:name w:val="Placeholder Text"/>
    <w:basedOn w:val="DefaultParagraphFont"/>
    <w:uiPriority w:val="99"/>
    <w:semiHidden/>
    <w:rsid w:val="00323B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7.jpeg"/><Relationship Id="rId18" Type="http://schemas.openxmlformats.org/officeDocument/2006/relationships/footer" Target="footer4.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mailto:Health.PaediatricChronicPainService@sa.gov.au" TargetMode="External"/><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footer" Target="footer3.xml"/><Relationship Id="rId20"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eader" Target="header5.xm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starr01\AppData\Local\Packages\Microsoft.MicrosoftEdge_8wekyb3d8bbwe\TempState\Downloads\WCH_Fact_Sheet_1-colum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1B7EF28F46A469EB1F74A330A42657C"/>
        <w:category>
          <w:name w:val="General"/>
          <w:gallery w:val="placeholder"/>
        </w:category>
        <w:types>
          <w:type w:val="bbPlcHdr"/>
        </w:types>
        <w:behaviors>
          <w:behavior w:val="content"/>
        </w:behaviors>
        <w:guid w:val="{B66E3537-0773-4FEF-A3D6-3BAE241CEC74}"/>
      </w:docPartPr>
      <w:docPartBody>
        <w:p w:rsidR="002075BC" w:rsidRDefault="005747EC" w:rsidP="005747EC">
          <w:pPr>
            <w:pStyle w:val="51B7EF28F46A469EB1F74A330A42657C2"/>
          </w:pPr>
          <w:r w:rsidRPr="000C74C0">
            <w:rPr>
              <w:rStyle w:val="PlaceholderText"/>
              <w:color w:val="000000" w:themeColor="text1"/>
              <w:bdr w:val="single" w:sz="4" w:space="0" w:color="auto"/>
            </w:rPr>
            <w:t>Click or tap here to enter text.</w:t>
          </w:r>
        </w:p>
      </w:docPartBody>
    </w:docPart>
    <w:docPart>
      <w:docPartPr>
        <w:name w:val="7513495F264F4863A72482191BA49127"/>
        <w:category>
          <w:name w:val="General"/>
          <w:gallery w:val="placeholder"/>
        </w:category>
        <w:types>
          <w:type w:val="bbPlcHdr"/>
        </w:types>
        <w:behaviors>
          <w:behavior w:val="content"/>
        </w:behaviors>
        <w:guid w:val="{8B2C15B2-46E7-47DA-ADD1-E1C447065663}"/>
      </w:docPartPr>
      <w:docPartBody>
        <w:p w:rsidR="002075BC" w:rsidRDefault="005747EC" w:rsidP="005747EC">
          <w:pPr>
            <w:pStyle w:val="7513495F264F4863A72482191BA491272"/>
          </w:pPr>
          <w:r w:rsidRPr="000C74C0">
            <w:rPr>
              <w:rStyle w:val="PlaceholderText"/>
              <w:color w:val="000000" w:themeColor="text1"/>
              <w:bdr w:val="single" w:sz="4" w:space="0" w:color="auto"/>
            </w:rPr>
            <w:t>Click or tap here to enter text.</w:t>
          </w:r>
        </w:p>
      </w:docPartBody>
    </w:docPart>
    <w:docPart>
      <w:docPartPr>
        <w:name w:val="FC6078E99D76492686587EEDFAB3CB8D"/>
        <w:category>
          <w:name w:val="General"/>
          <w:gallery w:val="placeholder"/>
        </w:category>
        <w:types>
          <w:type w:val="bbPlcHdr"/>
        </w:types>
        <w:behaviors>
          <w:behavior w:val="content"/>
        </w:behaviors>
        <w:guid w:val="{ED1A07DA-CCB8-480C-9AD1-088A822E2656}"/>
      </w:docPartPr>
      <w:docPartBody>
        <w:p w:rsidR="002075BC" w:rsidRDefault="005747EC" w:rsidP="005747EC">
          <w:pPr>
            <w:pStyle w:val="FC6078E99D76492686587EEDFAB3CB8D2"/>
          </w:pPr>
          <w:r w:rsidRPr="00C411B2">
            <w:rPr>
              <w:rStyle w:val="PlaceholderText"/>
              <w:rFonts w:eastAsia="Calibri"/>
              <w:bdr w:val="single" w:sz="4" w:space="0" w:color="auto"/>
            </w:rPr>
            <w:t>Click or tap here to enter text.</w:t>
          </w:r>
        </w:p>
      </w:docPartBody>
    </w:docPart>
    <w:docPart>
      <w:docPartPr>
        <w:name w:val="607F2E1F727D40898C33D6DFF97A5062"/>
        <w:category>
          <w:name w:val="General"/>
          <w:gallery w:val="placeholder"/>
        </w:category>
        <w:types>
          <w:type w:val="bbPlcHdr"/>
        </w:types>
        <w:behaviors>
          <w:behavior w:val="content"/>
        </w:behaviors>
        <w:guid w:val="{AE244714-CB51-4FA8-9213-B5A54CEF2D1E}"/>
      </w:docPartPr>
      <w:docPartBody>
        <w:p w:rsidR="002075BC" w:rsidRDefault="005747EC" w:rsidP="005747EC">
          <w:pPr>
            <w:pStyle w:val="607F2E1F727D40898C33D6DFF97A50622"/>
          </w:pPr>
          <w:r w:rsidRPr="000C74C0">
            <w:rPr>
              <w:rStyle w:val="PlaceholderText"/>
              <w:color w:val="000000" w:themeColor="text1"/>
              <w:bdr w:val="single" w:sz="4" w:space="0" w:color="auto"/>
            </w:rPr>
            <w:t>Click or tap here to enter text.</w:t>
          </w:r>
        </w:p>
      </w:docPartBody>
    </w:docPart>
    <w:docPart>
      <w:docPartPr>
        <w:name w:val="6FC32B634C4E42AE9D13309A5BC21626"/>
        <w:category>
          <w:name w:val="General"/>
          <w:gallery w:val="placeholder"/>
        </w:category>
        <w:types>
          <w:type w:val="bbPlcHdr"/>
        </w:types>
        <w:behaviors>
          <w:behavior w:val="content"/>
        </w:behaviors>
        <w:guid w:val="{C3227ACB-E8B6-4396-800A-A72877896ECB}"/>
      </w:docPartPr>
      <w:docPartBody>
        <w:p w:rsidR="002075BC" w:rsidRDefault="005747EC" w:rsidP="005747EC">
          <w:pPr>
            <w:pStyle w:val="6FC32B634C4E42AE9D13309A5BC216262"/>
          </w:pPr>
          <w:r w:rsidRPr="000C74C0">
            <w:rPr>
              <w:rStyle w:val="PlaceholderText"/>
              <w:color w:val="000000" w:themeColor="text1"/>
              <w:bdr w:val="single" w:sz="4" w:space="0" w:color="auto"/>
            </w:rPr>
            <w:t>Click or tap here to enter text.</w:t>
          </w:r>
        </w:p>
      </w:docPartBody>
    </w:docPart>
    <w:docPart>
      <w:docPartPr>
        <w:name w:val="4753992DCAD84239BF8B42D276F83678"/>
        <w:category>
          <w:name w:val="General"/>
          <w:gallery w:val="placeholder"/>
        </w:category>
        <w:types>
          <w:type w:val="bbPlcHdr"/>
        </w:types>
        <w:behaviors>
          <w:behavior w:val="content"/>
        </w:behaviors>
        <w:guid w:val="{3F554946-99D9-4B32-B9CF-A6B8F3A1AB4B}"/>
      </w:docPartPr>
      <w:docPartBody>
        <w:p w:rsidR="002075BC" w:rsidRDefault="005747EC" w:rsidP="005747EC">
          <w:pPr>
            <w:pStyle w:val="4753992DCAD84239BF8B42D276F836782"/>
          </w:pPr>
          <w:r w:rsidRPr="000C74C0">
            <w:rPr>
              <w:rStyle w:val="PlaceholderText"/>
              <w:color w:val="000000" w:themeColor="text1"/>
              <w:bdr w:val="single" w:sz="4" w:space="0" w:color="auto"/>
            </w:rPr>
            <w:t>Click or tap here to enter text.</w:t>
          </w:r>
        </w:p>
      </w:docPartBody>
    </w:docPart>
    <w:docPart>
      <w:docPartPr>
        <w:name w:val="A35ED83C8CC94654B9F63AFA39E27043"/>
        <w:category>
          <w:name w:val="General"/>
          <w:gallery w:val="placeholder"/>
        </w:category>
        <w:types>
          <w:type w:val="bbPlcHdr"/>
        </w:types>
        <w:behaviors>
          <w:behavior w:val="content"/>
        </w:behaviors>
        <w:guid w:val="{F1E97E7C-0531-4EBE-A7A5-98B148EBAAD3}"/>
      </w:docPartPr>
      <w:docPartBody>
        <w:p w:rsidR="002075BC" w:rsidRDefault="005747EC" w:rsidP="005747EC">
          <w:pPr>
            <w:pStyle w:val="A35ED83C8CC94654B9F63AFA39E270432"/>
          </w:pPr>
          <w:r w:rsidRPr="000C74C0">
            <w:rPr>
              <w:rStyle w:val="PlaceholderText"/>
              <w:color w:val="000000" w:themeColor="text1"/>
              <w:bdr w:val="single" w:sz="4" w:space="0" w:color="auto"/>
            </w:rPr>
            <w:t>Choose an item.</w:t>
          </w:r>
        </w:p>
      </w:docPartBody>
    </w:docPart>
    <w:docPart>
      <w:docPartPr>
        <w:name w:val="6033FEEAC49447C8B88299B559F2D98E"/>
        <w:category>
          <w:name w:val="General"/>
          <w:gallery w:val="placeholder"/>
        </w:category>
        <w:types>
          <w:type w:val="bbPlcHdr"/>
        </w:types>
        <w:behaviors>
          <w:behavior w:val="content"/>
        </w:behaviors>
        <w:guid w:val="{57733884-5D26-4DC7-B4E6-06BF24ED8B39}"/>
      </w:docPartPr>
      <w:docPartBody>
        <w:p w:rsidR="002075BC" w:rsidRDefault="005747EC" w:rsidP="005747EC">
          <w:pPr>
            <w:pStyle w:val="6033FEEAC49447C8B88299B559F2D98E2"/>
          </w:pPr>
          <w:r w:rsidRPr="000C74C0">
            <w:rPr>
              <w:rStyle w:val="PlaceholderText"/>
              <w:color w:val="000000" w:themeColor="text1"/>
              <w:bdr w:val="single" w:sz="4" w:space="0" w:color="auto"/>
            </w:rPr>
            <w:t>Choose an item.</w:t>
          </w:r>
        </w:p>
      </w:docPartBody>
    </w:docPart>
    <w:docPart>
      <w:docPartPr>
        <w:name w:val="EB6B4C8A3FC64018AD3D44F9DCC99433"/>
        <w:category>
          <w:name w:val="General"/>
          <w:gallery w:val="placeholder"/>
        </w:category>
        <w:types>
          <w:type w:val="bbPlcHdr"/>
        </w:types>
        <w:behaviors>
          <w:behavior w:val="content"/>
        </w:behaviors>
        <w:guid w:val="{3E3EB65A-9D68-431B-89C6-BD5DE59E39F3}"/>
      </w:docPartPr>
      <w:docPartBody>
        <w:p w:rsidR="002075BC" w:rsidRDefault="005747EC" w:rsidP="005747EC">
          <w:pPr>
            <w:pStyle w:val="EB6B4C8A3FC64018AD3D44F9DCC994332"/>
          </w:pPr>
          <w:r w:rsidRPr="000C74C0">
            <w:rPr>
              <w:rStyle w:val="PlaceholderText"/>
              <w:color w:val="000000" w:themeColor="text1"/>
            </w:rPr>
            <w:t>Click or tap here to enter text.</w:t>
          </w:r>
        </w:p>
      </w:docPartBody>
    </w:docPart>
    <w:docPart>
      <w:docPartPr>
        <w:name w:val="516604F945C44D05B1A7FF044D962564"/>
        <w:category>
          <w:name w:val="General"/>
          <w:gallery w:val="placeholder"/>
        </w:category>
        <w:types>
          <w:type w:val="bbPlcHdr"/>
        </w:types>
        <w:behaviors>
          <w:behavior w:val="content"/>
        </w:behaviors>
        <w:guid w:val="{8612FC3D-BCA1-4FFA-B53E-2DC1F453F7A5}"/>
      </w:docPartPr>
      <w:docPartBody>
        <w:p w:rsidR="002075BC" w:rsidRDefault="005747EC" w:rsidP="005747EC">
          <w:pPr>
            <w:pStyle w:val="516604F945C44D05B1A7FF044D9625642"/>
          </w:pPr>
          <w:r w:rsidRPr="000C74C0">
            <w:rPr>
              <w:rStyle w:val="PlaceholderText"/>
              <w:color w:val="000000" w:themeColor="text1"/>
              <w:bdr w:val="single" w:sz="4" w:space="0" w:color="auto"/>
            </w:rPr>
            <w:t>Click or tap here to enter text.</w:t>
          </w:r>
        </w:p>
      </w:docPartBody>
    </w:docPart>
    <w:docPart>
      <w:docPartPr>
        <w:name w:val="56A04E37EE744C4188D8A1EDA49DB3CD"/>
        <w:category>
          <w:name w:val="General"/>
          <w:gallery w:val="placeholder"/>
        </w:category>
        <w:types>
          <w:type w:val="bbPlcHdr"/>
        </w:types>
        <w:behaviors>
          <w:behavior w:val="content"/>
        </w:behaviors>
        <w:guid w:val="{9AD79700-5DAA-4D68-A3D8-402ACE47D247}"/>
      </w:docPartPr>
      <w:docPartBody>
        <w:p w:rsidR="002075BC" w:rsidRDefault="005747EC" w:rsidP="005747EC">
          <w:pPr>
            <w:pStyle w:val="56A04E37EE744C4188D8A1EDA49DB3CD2"/>
          </w:pPr>
          <w:r w:rsidRPr="00357E45">
            <w:rPr>
              <w:rStyle w:val="PlaceholderText"/>
              <w:rFonts w:eastAsia="Calibri"/>
              <w:bdr w:val="single" w:sz="4" w:space="0" w:color="auto"/>
            </w:rPr>
            <w:t>Click or tap here to enter text.</w:t>
          </w:r>
        </w:p>
      </w:docPartBody>
    </w:docPart>
    <w:docPart>
      <w:docPartPr>
        <w:name w:val="AA87C7C6AD6D4DC4AC275C6B648DF81D"/>
        <w:category>
          <w:name w:val="General"/>
          <w:gallery w:val="placeholder"/>
        </w:category>
        <w:types>
          <w:type w:val="bbPlcHdr"/>
        </w:types>
        <w:behaviors>
          <w:behavior w:val="content"/>
        </w:behaviors>
        <w:guid w:val="{FD705BE7-8492-4A94-AD34-5DB81F4FA5EE}"/>
      </w:docPartPr>
      <w:docPartBody>
        <w:p w:rsidR="002075BC" w:rsidRDefault="005747EC" w:rsidP="005747EC">
          <w:pPr>
            <w:pStyle w:val="AA87C7C6AD6D4DC4AC275C6B648DF81D2"/>
          </w:pPr>
          <w:r w:rsidRPr="00357E45">
            <w:rPr>
              <w:rStyle w:val="PlaceholderText"/>
              <w:rFonts w:eastAsia="Calibri"/>
              <w:bdr w:val="single" w:sz="4" w:space="0" w:color="auto"/>
            </w:rPr>
            <w:t>Click or tap here to enter text.</w:t>
          </w:r>
        </w:p>
      </w:docPartBody>
    </w:docPart>
    <w:docPart>
      <w:docPartPr>
        <w:name w:val="D29FFA5A49334A69BECFDE01ECEDEC1C"/>
        <w:category>
          <w:name w:val="General"/>
          <w:gallery w:val="placeholder"/>
        </w:category>
        <w:types>
          <w:type w:val="bbPlcHdr"/>
        </w:types>
        <w:behaviors>
          <w:behavior w:val="content"/>
        </w:behaviors>
        <w:guid w:val="{4ABEE2D3-8911-48DA-8BB3-70B53F795691}"/>
      </w:docPartPr>
      <w:docPartBody>
        <w:p w:rsidR="003979C7" w:rsidRDefault="005747EC" w:rsidP="005747EC">
          <w:pPr>
            <w:pStyle w:val="D29FFA5A49334A69BECFDE01ECEDEC1C1"/>
          </w:pPr>
          <w:r w:rsidRPr="00E9076F">
            <w:rPr>
              <w:rStyle w:val="PlaceholderText"/>
              <w:rFonts w:eastAsia="Calibri"/>
              <w:bdr w:val="single" w:sz="4" w:space="0" w:color="auto"/>
            </w:rPr>
            <w:t>Choose an item.</w:t>
          </w:r>
        </w:p>
      </w:docPartBody>
    </w:docPart>
    <w:docPart>
      <w:docPartPr>
        <w:name w:val="7B5E7B0039BB48CC9B7704DB6321C848"/>
        <w:category>
          <w:name w:val="General"/>
          <w:gallery w:val="placeholder"/>
        </w:category>
        <w:types>
          <w:type w:val="bbPlcHdr"/>
        </w:types>
        <w:behaviors>
          <w:behavior w:val="content"/>
        </w:behaviors>
        <w:guid w:val="{26BA02FC-5AC1-48B6-AF4E-31077C68A703}"/>
      </w:docPartPr>
      <w:docPartBody>
        <w:p w:rsidR="00271294" w:rsidRDefault="005747EC" w:rsidP="005747EC">
          <w:pPr>
            <w:pStyle w:val="7B5E7B0039BB48CC9B7704DB6321C8481"/>
          </w:pPr>
          <w:r w:rsidRPr="00CE23FC">
            <w:rPr>
              <w:rStyle w:val="PlaceholderText"/>
              <w:rFonts w:eastAsia="Calibri"/>
              <w:sz w:val="22"/>
              <w:szCs w:val="22"/>
            </w:rPr>
            <w:t>Click or tap here to enter text.</w:t>
          </w:r>
        </w:p>
      </w:docPartBody>
    </w:docPart>
    <w:docPart>
      <w:docPartPr>
        <w:name w:val="1BEC74552FCC4B1181C7D4A59B7C7DD5"/>
        <w:category>
          <w:name w:val="General"/>
          <w:gallery w:val="placeholder"/>
        </w:category>
        <w:types>
          <w:type w:val="bbPlcHdr"/>
        </w:types>
        <w:behaviors>
          <w:behavior w:val="content"/>
        </w:behaviors>
        <w:guid w:val="{23CB3FAA-ED87-4CD1-85DF-63ECAFB5D882}"/>
      </w:docPartPr>
      <w:docPartBody>
        <w:p w:rsidR="00271294" w:rsidRDefault="005747EC" w:rsidP="005747EC">
          <w:pPr>
            <w:pStyle w:val="1BEC74552FCC4B1181C7D4A59B7C7DD51"/>
          </w:pPr>
          <w:r w:rsidRPr="00CE23FC">
            <w:rPr>
              <w:rStyle w:val="PlaceholderText"/>
              <w:rFonts w:eastAsia="Calibri"/>
              <w:sz w:val="22"/>
              <w:szCs w:val="22"/>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A5F"/>
    <w:rsid w:val="002075BC"/>
    <w:rsid w:val="00271294"/>
    <w:rsid w:val="003979C7"/>
    <w:rsid w:val="005747EC"/>
    <w:rsid w:val="007D6A5F"/>
    <w:rsid w:val="00AD08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47EC"/>
    <w:rPr>
      <w:color w:val="808080"/>
    </w:rPr>
  </w:style>
  <w:style w:type="paragraph" w:customStyle="1" w:styleId="51B7EF28F46A469EB1F74A330A42657C">
    <w:name w:val="51B7EF28F46A469EB1F74A330A42657C"/>
    <w:rsid w:val="007D6A5F"/>
  </w:style>
  <w:style w:type="paragraph" w:customStyle="1" w:styleId="7513495F264F4863A72482191BA49127">
    <w:name w:val="7513495F264F4863A72482191BA49127"/>
    <w:rsid w:val="007D6A5F"/>
  </w:style>
  <w:style w:type="paragraph" w:customStyle="1" w:styleId="FC6078E99D76492686587EEDFAB3CB8D">
    <w:name w:val="FC6078E99D76492686587EEDFAB3CB8D"/>
    <w:rsid w:val="007D6A5F"/>
  </w:style>
  <w:style w:type="paragraph" w:customStyle="1" w:styleId="607F2E1F727D40898C33D6DFF97A5062">
    <w:name w:val="607F2E1F727D40898C33D6DFF97A5062"/>
    <w:rsid w:val="007D6A5F"/>
  </w:style>
  <w:style w:type="paragraph" w:customStyle="1" w:styleId="6FC32B634C4E42AE9D13309A5BC21626">
    <w:name w:val="6FC32B634C4E42AE9D13309A5BC21626"/>
    <w:rsid w:val="007D6A5F"/>
  </w:style>
  <w:style w:type="paragraph" w:customStyle="1" w:styleId="4753992DCAD84239BF8B42D276F83678">
    <w:name w:val="4753992DCAD84239BF8B42D276F83678"/>
    <w:rsid w:val="007D6A5F"/>
  </w:style>
  <w:style w:type="paragraph" w:customStyle="1" w:styleId="DEAA83D95E794174ACE77ED5E25616CE">
    <w:name w:val="DEAA83D95E794174ACE77ED5E25616CE"/>
    <w:rsid w:val="007D6A5F"/>
  </w:style>
  <w:style w:type="paragraph" w:customStyle="1" w:styleId="A35ED83C8CC94654B9F63AFA39E27043">
    <w:name w:val="A35ED83C8CC94654B9F63AFA39E27043"/>
    <w:rsid w:val="007D6A5F"/>
  </w:style>
  <w:style w:type="paragraph" w:customStyle="1" w:styleId="6033FEEAC49447C8B88299B559F2D98E">
    <w:name w:val="6033FEEAC49447C8B88299B559F2D98E"/>
    <w:rsid w:val="007D6A5F"/>
  </w:style>
  <w:style w:type="paragraph" w:customStyle="1" w:styleId="EB6B4C8A3FC64018AD3D44F9DCC99433">
    <w:name w:val="EB6B4C8A3FC64018AD3D44F9DCC99433"/>
    <w:rsid w:val="007D6A5F"/>
  </w:style>
  <w:style w:type="paragraph" w:customStyle="1" w:styleId="516604F945C44D05B1A7FF044D962564">
    <w:name w:val="516604F945C44D05B1A7FF044D962564"/>
    <w:rsid w:val="007D6A5F"/>
  </w:style>
  <w:style w:type="paragraph" w:customStyle="1" w:styleId="56A04E37EE744C4188D8A1EDA49DB3CD">
    <w:name w:val="56A04E37EE744C4188D8A1EDA49DB3CD"/>
    <w:rsid w:val="007D6A5F"/>
  </w:style>
  <w:style w:type="paragraph" w:customStyle="1" w:styleId="AA87C7C6AD6D4DC4AC275C6B648DF81D">
    <w:name w:val="AA87C7C6AD6D4DC4AC275C6B648DF81D"/>
    <w:rsid w:val="007D6A5F"/>
  </w:style>
  <w:style w:type="paragraph" w:customStyle="1" w:styleId="51B7EF28F46A469EB1F74A330A42657C1">
    <w:name w:val="51B7EF28F46A469EB1F74A330A42657C1"/>
    <w:rsid w:val="00AD080A"/>
    <w:pPr>
      <w:spacing w:after="0" w:line="240" w:lineRule="auto"/>
    </w:pPr>
    <w:rPr>
      <w:rFonts w:ascii="Verdana" w:eastAsia="Times New Roman" w:hAnsi="Verdana" w:cs="Times New Roman"/>
      <w:sz w:val="20"/>
      <w:szCs w:val="20"/>
      <w:lang w:eastAsia="en-US"/>
    </w:rPr>
  </w:style>
  <w:style w:type="paragraph" w:customStyle="1" w:styleId="7513495F264F4863A72482191BA491271">
    <w:name w:val="7513495F264F4863A72482191BA491271"/>
    <w:rsid w:val="00AD080A"/>
    <w:pPr>
      <w:spacing w:after="0" w:line="240" w:lineRule="auto"/>
    </w:pPr>
    <w:rPr>
      <w:rFonts w:ascii="Verdana" w:eastAsia="Times New Roman" w:hAnsi="Verdana" w:cs="Times New Roman"/>
      <w:sz w:val="20"/>
      <w:szCs w:val="20"/>
      <w:lang w:eastAsia="en-US"/>
    </w:rPr>
  </w:style>
  <w:style w:type="paragraph" w:customStyle="1" w:styleId="FC6078E99D76492686587EEDFAB3CB8D1">
    <w:name w:val="FC6078E99D76492686587EEDFAB3CB8D1"/>
    <w:rsid w:val="00AD080A"/>
    <w:pPr>
      <w:spacing w:after="0" w:line="240" w:lineRule="auto"/>
    </w:pPr>
    <w:rPr>
      <w:rFonts w:ascii="Verdana" w:eastAsia="Times New Roman" w:hAnsi="Verdana" w:cs="Times New Roman"/>
      <w:sz w:val="20"/>
      <w:szCs w:val="20"/>
      <w:lang w:eastAsia="en-US"/>
    </w:rPr>
  </w:style>
  <w:style w:type="paragraph" w:customStyle="1" w:styleId="607F2E1F727D40898C33D6DFF97A50621">
    <w:name w:val="607F2E1F727D40898C33D6DFF97A50621"/>
    <w:rsid w:val="00AD080A"/>
    <w:pPr>
      <w:spacing w:after="0" w:line="240" w:lineRule="auto"/>
    </w:pPr>
    <w:rPr>
      <w:rFonts w:ascii="Verdana" w:eastAsia="Times New Roman" w:hAnsi="Verdana" w:cs="Times New Roman"/>
      <w:sz w:val="20"/>
      <w:szCs w:val="20"/>
      <w:lang w:eastAsia="en-US"/>
    </w:rPr>
  </w:style>
  <w:style w:type="paragraph" w:customStyle="1" w:styleId="6FC32B634C4E42AE9D13309A5BC216261">
    <w:name w:val="6FC32B634C4E42AE9D13309A5BC216261"/>
    <w:rsid w:val="00AD080A"/>
    <w:pPr>
      <w:spacing w:after="0" w:line="240" w:lineRule="auto"/>
    </w:pPr>
    <w:rPr>
      <w:rFonts w:ascii="Verdana" w:eastAsia="Times New Roman" w:hAnsi="Verdana" w:cs="Times New Roman"/>
      <w:sz w:val="20"/>
      <w:szCs w:val="20"/>
      <w:lang w:eastAsia="en-US"/>
    </w:rPr>
  </w:style>
  <w:style w:type="paragraph" w:customStyle="1" w:styleId="4753992DCAD84239BF8B42D276F836781">
    <w:name w:val="4753992DCAD84239BF8B42D276F836781"/>
    <w:rsid w:val="00AD080A"/>
    <w:pPr>
      <w:spacing w:after="0" w:line="240" w:lineRule="auto"/>
    </w:pPr>
    <w:rPr>
      <w:rFonts w:ascii="Verdana" w:eastAsia="Times New Roman" w:hAnsi="Verdana" w:cs="Times New Roman"/>
      <w:sz w:val="20"/>
      <w:szCs w:val="20"/>
      <w:lang w:eastAsia="en-US"/>
    </w:rPr>
  </w:style>
  <w:style w:type="paragraph" w:customStyle="1" w:styleId="D29FFA5A49334A69BECFDE01ECEDEC1C">
    <w:name w:val="D29FFA5A49334A69BECFDE01ECEDEC1C"/>
    <w:rsid w:val="00AD080A"/>
    <w:pPr>
      <w:spacing w:after="0" w:line="240" w:lineRule="auto"/>
    </w:pPr>
    <w:rPr>
      <w:rFonts w:ascii="Verdana" w:eastAsia="Times New Roman" w:hAnsi="Verdana" w:cs="Times New Roman"/>
      <w:sz w:val="20"/>
      <w:szCs w:val="20"/>
      <w:lang w:eastAsia="en-US"/>
    </w:rPr>
  </w:style>
  <w:style w:type="paragraph" w:customStyle="1" w:styleId="A35ED83C8CC94654B9F63AFA39E270431">
    <w:name w:val="A35ED83C8CC94654B9F63AFA39E270431"/>
    <w:rsid w:val="00AD080A"/>
    <w:pPr>
      <w:spacing w:after="0" w:line="240" w:lineRule="auto"/>
    </w:pPr>
    <w:rPr>
      <w:rFonts w:ascii="Verdana" w:eastAsia="Times New Roman" w:hAnsi="Verdana" w:cs="Times New Roman"/>
      <w:sz w:val="20"/>
      <w:szCs w:val="20"/>
      <w:lang w:eastAsia="en-US"/>
    </w:rPr>
  </w:style>
  <w:style w:type="paragraph" w:customStyle="1" w:styleId="6033FEEAC49447C8B88299B559F2D98E1">
    <w:name w:val="6033FEEAC49447C8B88299B559F2D98E1"/>
    <w:rsid w:val="00AD080A"/>
    <w:pPr>
      <w:spacing w:after="0" w:line="240" w:lineRule="auto"/>
    </w:pPr>
    <w:rPr>
      <w:rFonts w:ascii="Verdana" w:eastAsia="Times New Roman" w:hAnsi="Verdana" w:cs="Times New Roman"/>
      <w:sz w:val="20"/>
      <w:szCs w:val="20"/>
      <w:lang w:eastAsia="en-US"/>
    </w:rPr>
  </w:style>
  <w:style w:type="paragraph" w:customStyle="1" w:styleId="EB6B4C8A3FC64018AD3D44F9DCC994331">
    <w:name w:val="EB6B4C8A3FC64018AD3D44F9DCC994331"/>
    <w:rsid w:val="00AD080A"/>
    <w:pPr>
      <w:spacing w:after="0" w:line="240" w:lineRule="auto"/>
    </w:pPr>
    <w:rPr>
      <w:rFonts w:ascii="Verdana" w:eastAsia="Times New Roman" w:hAnsi="Verdana" w:cs="Times New Roman"/>
      <w:sz w:val="20"/>
      <w:szCs w:val="20"/>
      <w:lang w:eastAsia="en-US"/>
    </w:rPr>
  </w:style>
  <w:style w:type="paragraph" w:customStyle="1" w:styleId="516604F945C44D05B1A7FF044D9625641">
    <w:name w:val="516604F945C44D05B1A7FF044D9625641"/>
    <w:rsid w:val="00AD080A"/>
    <w:pPr>
      <w:spacing w:after="0" w:line="240" w:lineRule="auto"/>
    </w:pPr>
    <w:rPr>
      <w:rFonts w:ascii="Verdana" w:eastAsia="Times New Roman" w:hAnsi="Verdana" w:cs="Times New Roman"/>
      <w:sz w:val="20"/>
      <w:szCs w:val="20"/>
      <w:lang w:eastAsia="en-US"/>
    </w:rPr>
  </w:style>
  <w:style w:type="paragraph" w:customStyle="1" w:styleId="56A04E37EE744C4188D8A1EDA49DB3CD1">
    <w:name w:val="56A04E37EE744C4188D8A1EDA49DB3CD1"/>
    <w:rsid w:val="00AD080A"/>
    <w:pPr>
      <w:spacing w:after="0" w:line="240" w:lineRule="auto"/>
    </w:pPr>
    <w:rPr>
      <w:rFonts w:ascii="Verdana" w:eastAsia="Times New Roman" w:hAnsi="Verdana" w:cs="Times New Roman"/>
      <w:sz w:val="20"/>
      <w:szCs w:val="20"/>
      <w:lang w:eastAsia="en-US"/>
    </w:rPr>
  </w:style>
  <w:style w:type="paragraph" w:customStyle="1" w:styleId="AA87C7C6AD6D4DC4AC275C6B648DF81D1">
    <w:name w:val="AA87C7C6AD6D4DC4AC275C6B648DF81D1"/>
    <w:rsid w:val="00AD080A"/>
    <w:pPr>
      <w:spacing w:after="0" w:line="240" w:lineRule="auto"/>
    </w:pPr>
    <w:rPr>
      <w:rFonts w:ascii="Verdana" w:eastAsia="Times New Roman" w:hAnsi="Verdana" w:cs="Times New Roman"/>
      <w:sz w:val="20"/>
      <w:szCs w:val="20"/>
      <w:lang w:eastAsia="en-US"/>
    </w:rPr>
  </w:style>
  <w:style w:type="paragraph" w:customStyle="1" w:styleId="7B5E7B0039BB48CC9B7704DB6321C848">
    <w:name w:val="7B5E7B0039BB48CC9B7704DB6321C848"/>
    <w:rsid w:val="003979C7"/>
  </w:style>
  <w:style w:type="paragraph" w:customStyle="1" w:styleId="1BEC74552FCC4B1181C7D4A59B7C7DD5">
    <w:name w:val="1BEC74552FCC4B1181C7D4A59B7C7DD5"/>
    <w:rsid w:val="003979C7"/>
  </w:style>
  <w:style w:type="paragraph" w:customStyle="1" w:styleId="51B7EF28F46A469EB1F74A330A42657C2">
    <w:name w:val="51B7EF28F46A469EB1F74A330A42657C2"/>
    <w:rsid w:val="005747EC"/>
    <w:pPr>
      <w:spacing w:after="0" w:line="240" w:lineRule="auto"/>
    </w:pPr>
    <w:rPr>
      <w:rFonts w:ascii="Verdana" w:eastAsia="Times New Roman" w:hAnsi="Verdana" w:cs="Times New Roman"/>
      <w:sz w:val="20"/>
      <w:szCs w:val="20"/>
      <w:lang w:eastAsia="en-US"/>
    </w:rPr>
  </w:style>
  <w:style w:type="paragraph" w:customStyle="1" w:styleId="7513495F264F4863A72482191BA491272">
    <w:name w:val="7513495F264F4863A72482191BA491272"/>
    <w:rsid w:val="005747EC"/>
    <w:pPr>
      <w:spacing w:after="0" w:line="240" w:lineRule="auto"/>
    </w:pPr>
    <w:rPr>
      <w:rFonts w:ascii="Verdana" w:eastAsia="Times New Roman" w:hAnsi="Verdana" w:cs="Times New Roman"/>
      <w:sz w:val="20"/>
      <w:szCs w:val="20"/>
      <w:lang w:eastAsia="en-US"/>
    </w:rPr>
  </w:style>
  <w:style w:type="paragraph" w:customStyle="1" w:styleId="FC6078E99D76492686587EEDFAB3CB8D2">
    <w:name w:val="FC6078E99D76492686587EEDFAB3CB8D2"/>
    <w:rsid w:val="005747EC"/>
    <w:pPr>
      <w:spacing w:after="0" w:line="240" w:lineRule="auto"/>
    </w:pPr>
    <w:rPr>
      <w:rFonts w:ascii="Verdana" w:eastAsia="Times New Roman" w:hAnsi="Verdana" w:cs="Times New Roman"/>
      <w:sz w:val="20"/>
      <w:szCs w:val="20"/>
      <w:lang w:eastAsia="en-US"/>
    </w:rPr>
  </w:style>
  <w:style w:type="paragraph" w:customStyle="1" w:styleId="607F2E1F727D40898C33D6DFF97A50622">
    <w:name w:val="607F2E1F727D40898C33D6DFF97A50622"/>
    <w:rsid w:val="005747EC"/>
    <w:pPr>
      <w:spacing w:after="0" w:line="240" w:lineRule="auto"/>
    </w:pPr>
    <w:rPr>
      <w:rFonts w:ascii="Verdana" w:eastAsia="Times New Roman" w:hAnsi="Verdana" w:cs="Times New Roman"/>
      <w:sz w:val="20"/>
      <w:szCs w:val="20"/>
      <w:lang w:eastAsia="en-US"/>
    </w:rPr>
  </w:style>
  <w:style w:type="paragraph" w:customStyle="1" w:styleId="6FC32B634C4E42AE9D13309A5BC216262">
    <w:name w:val="6FC32B634C4E42AE9D13309A5BC216262"/>
    <w:rsid w:val="005747EC"/>
    <w:pPr>
      <w:spacing w:after="0" w:line="240" w:lineRule="auto"/>
    </w:pPr>
    <w:rPr>
      <w:rFonts w:ascii="Verdana" w:eastAsia="Times New Roman" w:hAnsi="Verdana" w:cs="Times New Roman"/>
      <w:sz w:val="20"/>
      <w:szCs w:val="20"/>
      <w:lang w:eastAsia="en-US"/>
    </w:rPr>
  </w:style>
  <w:style w:type="paragraph" w:customStyle="1" w:styleId="4753992DCAD84239BF8B42D276F836782">
    <w:name w:val="4753992DCAD84239BF8B42D276F836782"/>
    <w:rsid w:val="005747EC"/>
    <w:pPr>
      <w:spacing w:after="0" w:line="240" w:lineRule="auto"/>
    </w:pPr>
    <w:rPr>
      <w:rFonts w:ascii="Verdana" w:eastAsia="Times New Roman" w:hAnsi="Verdana" w:cs="Times New Roman"/>
      <w:sz w:val="20"/>
      <w:szCs w:val="20"/>
      <w:lang w:eastAsia="en-US"/>
    </w:rPr>
  </w:style>
  <w:style w:type="paragraph" w:customStyle="1" w:styleId="D29FFA5A49334A69BECFDE01ECEDEC1C1">
    <w:name w:val="D29FFA5A49334A69BECFDE01ECEDEC1C1"/>
    <w:rsid w:val="005747EC"/>
    <w:pPr>
      <w:spacing w:after="0" w:line="240" w:lineRule="auto"/>
    </w:pPr>
    <w:rPr>
      <w:rFonts w:ascii="Verdana" w:eastAsia="Times New Roman" w:hAnsi="Verdana" w:cs="Times New Roman"/>
      <w:sz w:val="20"/>
      <w:szCs w:val="20"/>
      <w:lang w:eastAsia="en-US"/>
    </w:rPr>
  </w:style>
  <w:style w:type="paragraph" w:customStyle="1" w:styleId="A35ED83C8CC94654B9F63AFA39E270432">
    <w:name w:val="A35ED83C8CC94654B9F63AFA39E270432"/>
    <w:rsid w:val="005747EC"/>
    <w:pPr>
      <w:spacing w:after="0" w:line="240" w:lineRule="auto"/>
    </w:pPr>
    <w:rPr>
      <w:rFonts w:ascii="Verdana" w:eastAsia="Times New Roman" w:hAnsi="Verdana" w:cs="Times New Roman"/>
      <w:sz w:val="20"/>
      <w:szCs w:val="20"/>
      <w:lang w:eastAsia="en-US"/>
    </w:rPr>
  </w:style>
  <w:style w:type="paragraph" w:customStyle="1" w:styleId="6033FEEAC49447C8B88299B559F2D98E2">
    <w:name w:val="6033FEEAC49447C8B88299B559F2D98E2"/>
    <w:rsid w:val="005747EC"/>
    <w:pPr>
      <w:spacing w:after="0" w:line="240" w:lineRule="auto"/>
    </w:pPr>
    <w:rPr>
      <w:rFonts w:ascii="Verdana" w:eastAsia="Times New Roman" w:hAnsi="Verdana" w:cs="Times New Roman"/>
      <w:sz w:val="20"/>
      <w:szCs w:val="20"/>
      <w:lang w:eastAsia="en-US"/>
    </w:rPr>
  </w:style>
  <w:style w:type="paragraph" w:customStyle="1" w:styleId="EB6B4C8A3FC64018AD3D44F9DCC994332">
    <w:name w:val="EB6B4C8A3FC64018AD3D44F9DCC994332"/>
    <w:rsid w:val="005747EC"/>
    <w:pPr>
      <w:spacing w:after="0" w:line="240" w:lineRule="auto"/>
    </w:pPr>
    <w:rPr>
      <w:rFonts w:ascii="Verdana" w:eastAsia="Times New Roman" w:hAnsi="Verdana" w:cs="Times New Roman"/>
      <w:sz w:val="20"/>
      <w:szCs w:val="20"/>
      <w:lang w:eastAsia="en-US"/>
    </w:rPr>
  </w:style>
  <w:style w:type="paragraph" w:customStyle="1" w:styleId="516604F945C44D05B1A7FF044D9625642">
    <w:name w:val="516604F945C44D05B1A7FF044D9625642"/>
    <w:rsid w:val="005747EC"/>
    <w:pPr>
      <w:spacing w:after="0" w:line="240" w:lineRule="auto"/>
    </w:pPr>
    <w:rPr>
      <w:rFonts w:ascii="Verdana" w:eastAsia="Times New Roman" w:hAnsi="Verdana" w:cs="Times New Roman"/>
      <w:sz w:val="20"/>
      <w:szCs w:val="20"/>
      <w:lang w:eastAsia="en-US"/>
    </w:rPr>
  </w:style>
  <w:style w:type="paragraph" w:customStyle="1" w:styleId="56A04E37EE744C4188D8A1EDA49DB3CD2">
    <w:name w:val="56A04E37EE744C4188D8A1EDA49DB3CD2"/>
    <w:rsid w:val="005747EC"/>
    <w:pPr>
      <w:spacing w:after="0" w:line="240" w:lineRule="auto"/>
    </w:pPr>
    <w:rPr>
      <w:rFonts w:ascii="Verdana" w:eastAsia="Times New Roman" w:hAnsi="Verdana" w:cs="Times New Roman"/>
      <w:sz w:val="20"/>
      <w:szCs w:val="20"/>
      <w:lang w:eastAsia="en-US"/>
    </w:rPr>
  </w:style>
  <w:style w:type="paragraph" w:customStyle="1" w:styleId="AA87C7C6AD6D4DC4AC275C6B648DF81D2">
    <w:name w:val="AA87C7C6AD6D4DC4AC275C6B648DF81D2"/>
    <w:rsid w:val="005747EC"/>
    <w:pPr>
      <w:spacing w:after="0" w:line="240" w:lineRule="auto"/>
    </w:pPr>
    <w:rPr>
      <w:rFonts w:ascii="Verdana" w:eastAsia="Times New Roman" w:hAnsi="Verdana" w:cs="Times New Roman"/>
      <w:sz w:val="20"/>
      <w:szCs w:val="20"/>
      <w:lang w:eastAsia="en-US"/>
    </w:rPr>
  </w:style>
  <w:style w:type="paragraph" w:customStyle="1" w:styleId="7B5E7B0039BB48CC9B7704DB6321C8481">
    <w:name w:val="7B5E7B0039BB48CC9B7704DB6321C8481"/>
    <w:rsid w:val="005747EC"/>
    <w:pPr>
      <w:spacing w:after="0" w:line="240" w:lineRule="auto"/>
    </w:pPr>
    <w:rPr>
      <w:rFonts w:ascii="Verdana" w:eastAsia="Times New Roman" w:hAnsi="Verdana" w:cs="Times New Roman"/>
      <w:sz w:val="20"/>
      <w:szCs w:val="20"/>
      <w:lang w:eastAsia="en-US"/>
    </w:rPr>
  </w:style>
  <w:style w:type="paragraph" w:customStyle="1" w:styleId="1BEC74552FCC4B1181C7D4A59B7C7DD51">
    <w:name w:val="1BEC74552FCC4B1181C7D4A59B7C7DD51"/>
    <w:rsid w:val="005747EC"/>
    <w:pPr>
      <w:spacing w:after="0" w:line="240" w:lineRule="auto"/>
    </w:pPr>
    <w:rPr>
      <w:rFonts w:ascii="Verdana" w:eastAsia="Times New Roman" w:hAnsi="Verdana" w:cs="Times New Roman"/>
      <w:sz w:val="20"/>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WCH_Fact_Sheet_1-column.dotx</Template>
  <TotalTime>2</TotalTime>
  <Pages>3</Pages>
  <Words>838</Words>
  <Characters>4781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Registration for Online Health Support Chat - Adolescent Group</vt:lpstr>
    </vt:vector>
  </TitlesOfParts>
  <Company/>
  <LinksUpToDate>false</LinksUpToDate>
  <CharactersWithSpaces>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for Online Health Support Chat - Adolescent Group</dc:title>
  <dc:subject/>
  <dc:creator/>
  <cp:keywords/>
  <dc:description/>
  <cp:revision>5</cp:revision>
  <dcterms:created xsi:type="dcterms:W3CDTF">2021-04-27T01:07:00Z</dcterms:created>
  <dcterms:modified xsi:type="dcterms:W3CDTF">2021-06-15T06:55:00Z</dcterms:modified>
</cp:coreProperties>
</file>